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ACFD2" w14:textId="77777777" w:rsidR="00201674" w:rsidRDefault="00201674" w:rsidP="00201674">
      <w:pPr>
        <w:pStyle w:val="KeinLeerraum"/>
      </w:pPr>
      <w:r>
        <w:t>Umgang mit Word</w:t>
      </w:r>
    </w:p>
    <w:p w14:paraId="70837A09" w14:textId="77777777" w:rsidR="00201674" w:rsidRDefault="00201674" w:rsidP="00201674">
      <w:r>
        <w:t>Viele deiner Kommilitonen kümmern sich erst am Ende ihrer Arbeit um Formalia und die Erstellung von Inhaltsverzeichnissen. Dies kostet oft Zeit und offenbart kurz vor der Abgabe Probleme, die unbekannt waren. Daher setzt Text-Kompass auf die Erfüllung technischer Vorgaben direkt zu Prozessbeginn. So stellst du sicher, dass du keinen Punktabzug für deine Formalia bekommst.</w:t>
      </w:r>
    </w:p>
    <w:p w14:paraId="7EEDA7CC" w14:textId="77777777" w:rsidR="00201674" w:rsidRDefault="00201674" w:rsidP="00201674">
      <w:r>
        <w:t>Im Folgenden erkläre ich dir, welche Formalia du suchen musst und wie du die Text-Kompass-Wordvorlage an deine Formatvorgaben anpasst.</w:t>
      </w:r>
    </w:p>
    <w:p w14:paraId="7E4B391D" w14:textId="77777777" w:rsidR="00201674" w:rsidRDefault="00201674" w:rsidP="00761F99">
      <w:pPr>
        <w:pStyle w:val="berschrift6"/>
      </w:pPr>
      <w:r>
        <w:t>Abfrage Formalia:</w:t>
      </w:r>
    </w:p>
    <w:p w14:paraId="26DAFF0E" w14:textId="77777777" w:rsidR="00201674" w:rsidRDefault="00201674" w:rsidP="00201674">
      <w:r>
        <w:t>Für gewöhnlich halten dein Prof, dein Studiengang oder deine Uni Formatvorlagen für wissenschaftliche Arbeiten vor. Teilweise findest du diese auch in den Prüfungsordnungen. Bitte nimm diese Vorlagen zur Hand und fülle folgende Informationen aus:</w:t>
      </w:r>
    </w:p>
    <w:p w14:paraId="3A7776C1" w14:textId="77777777" w:rsidR="00201674" w:rsidRDefault="00201674" w:rsidP="00201674">
      <w:pPr>
        <w:pStyle w:val="Listenabsatz"/>
        <w:numPr>
          <w:ilvl w:val="0"/>
          <w:numId w:val="25"/>
        </w:numPr>
      </w:pPr>
      <w:r>
        <w:t>Seitenränder (oben, unten, links, rechts):</w:t>
      </w:r>
    </w:p>
    <w:p w14:paraId="1413AC92" w14:textId="77777777" w:rsidR="00201674" w:rsidRDefault="00201674" w:rsidP="00201674">
      <w:pPr>
        <w:pStyle w:val="Listenabsatz"/>
        <w:numPr>
          <w:ilvl w:val="0"/>
          <w:numId w:val="25"/>
        </w:numPr>
      </w:pPr>
      <w:r>
        <w:t>Schriftart und –</w:t>
      </w:r>
      <w:proofErr w:type="spellStart"/>
      <w:r>
        <w:t>größe</w:t>
      </w:r>
      <w:proofErr w:type="spellEnd"/>
      <w:r>
        <w:t xml:space="preserve">: </w:t>
      </w:r>
    </w:p>
    <w:p w14:paraId="51D02A70" w14:textId="77777777" w:rsidR="00201674" w:rsidRDefault="00201674" w:rsidP="00201674">
      <w:pPr>
        <w:pStyle w:val="Listenabsatz"/>
        <w:numPr>
          <w:ilvl w:val="0"/>
          <w:numId w:val="25"/>
        </w:numPr>
      </w:pPr>
      <w:r>
        <w:t xml:space="preserve">Zeilenabstand: </w:t>
      </w:r>
    </w:p>
    <w:p w14:paraId="39F8FCE1" w14:textId="77777777" w:rsidR="00201674" w:rsidRDefault="00201674" w:rsidP="00201674">
      <w:pPr>
        <w:pStyle w:val="Listenabsatz"/>
        <w:numPr>
          <w:ilvl w:val="0"/>
          <w:numId w:val="25"/>
        </w:numPr>
      </w:pPr>
      <w:r>
        <w:t xml:space="preserve">Formatierung Überschriften: </w:t>
      </w:r>
    </w:p>
    <w:p w14:paraId="200A16B0" w14:textId="77777777" w:rsidR="00201674" w:rsidRDefault="00201674" w:rsidP="00201674">
      <w:pPr>
        <w:pStyle w:val="Listenabsatz"/>
        <w:numPr>
          <w:ilvl w:val="0"/>
          <w:numId w:val="25"/>
        </w:numPr>
      </w:pPr>
      <w:r>
        <w:t xml:space="preserve">Seitennummerierung: </w:t>
      </w:r>
    </w:p>
    <w:p w14:paraId="3E151456" w14:textId="77777777" w:rsidR="00201674" w:rsidRDefault="00201674" w:rsidP="00201674">
      <w:pPr>
        <w:pStyle w:val="Listenabsatz"/>
        <w:numPr>
          <w:ilvl w:val="0"/>
          <w:numId w:val="25"/>
        </w:numPr>
      </w:pPr>
      <w:r>
        <w:t xml:space="preserve">Gestaltung von Verzeichnissen: </w:t>
      </w:r>
    </w:p>
    <w:p w14:paraId="49B9FC23" w14:textId="77777777" w:rsidR="00201674" w:rsidRDefault="00201674" w:rsidP="00201674">
      <w:pPr>
        <w:pStyle w:val="Listenabsatz"/>
        <w:numPr>
          <w:ilvl w:val="0"/>
          <w:numId w:val="25"/>
        </w:numPr>
      </w:pPr>
      <w:r>
        <w:t xml:space="preserve">Gestaltung von Abbildungen: </w:t>
      </w:r>
    </w:p>
    <w:p w14:paraId="7F0A9CD5" w14:textId="77777777" w:rsidR="00201674" w:rsidRDefault="00201674" w:rsidP="00201674">
      <w:pPr>
        <w:pStyle w:val="Listenabsatz"/>
        <w:numPr>
          <w:ilvl w:val="0"/>
          <w:numId w:val="25"/>
        </w:numPr>
      </w:pPr>
      <w:r>
        <w:t>Zitationsstil: [Harvard oder Fußnote, bei Fußnoten: Schriftart und -größe, Zeilenabstand]?</w:t>
      </w:r>
    </w:p>
    <w:p w14:paraId="552F9A94" w14:textId="77777777" w:rsidR="00201674" w:rsidRDefault="00201674" w:rsidP="00201674">
      <w:pPr>
        <w:pStyle w:val="Listenabsatz"/>
        <w:numPr>
          <w:ilvl w:val="0"/>
          <w:numId w:val="25"/>
        </w:numPr>
      </w:pPr>
      <w:r>
        <w:t>Bestandteile der Arbeit: [Deckblatt, Verzeichnisse, Eigenständigkeitserklärung etc.]</w:t>
      </w:r>
    </w:p>
    <w:p w14:paraId="1E49FBB4" w14:textId="77777777" w:rsidR="00201674" w:rsidRDefault="00201674" w:rsidP="00201674">
      <w:pPr>
        <w:pStyle w:val="Listenabsatz"/>
        <w:numPr>
          <w:ilvl w:val="0"/>
          <w:numId w:val="25"/>
        </w:numPr>
      </w:pPr>
      <w:r>
        <w:t>Weitere Infos aus deinen Formatvorgaben:</w:t>
      </w:r>
    </w:p>
    <w:p w14:paraId="1749FD5D" w14:textId="77777777" w:rsidR="00201674" w:rsidRDefault="00201674" w:rsidP="00201674">
      <w:r w:rsidRPr="00E11AA4">
        <w:rPr>
          <w:b/>
        </w:rPr>
        <w:t>Tipp:</w:t>
      </w:r>
      <w:r>
        <w:t xml:space="preserve"> Wenn du in deine Prüfungsordnung klickst und </w:t>
      </w:r>
      <w:proofErr w:type="spellStart"/>
      <w:r>
        <w:t>Strg+F</w:t>
      </w:r>
      <w:proofErr w:type="spellEnd"/>
      <w:r>
        <w:t xml:space="preserve"> tippst, öffnet sich ein Suchfenster. Hiermit kannst du Suchbegriffe wie „Seitenränder, Überschriften oder Verzeichnis“ vermutlich schnell finden.</w:t>
      </w:r>
    </w:p>
    <w:p w14:paraId="0C898B84" w14:textId="77777777" w:rsidR="00201674" w:rsidRDefault="00201674" w:rsidP="00761F99">
      <w:pPr>
        <w:pStyle w:val="berschrift6"/>
      </w:pPr>
      <w:r>
        <w:t xml:space="preserve">Beispiel aus meiner Masterarbeit: </w:t>
      </w:r>
    </w:p>
    <w:p w14:paraId="13B9F94F" w14:textId="77777777" w:rsidR="00201674" w:rsidRDefault="00201674" w:rsidP="00201674">
      <w:pPr>
        <w:pStyle w:val="Listenabsatz"/>
        <w:numPr>
          <w:ilvl w:val="0"/>
          <w:numId w:val="25"/>
        </w:numPr>
      </w:pPr>
      <w:r>
        <w:t>Seitenränder in cm (oben, unten, links, rechts): 2,5, 2,5, 2, 2</w:t>
      </w:r>
    </w:p>
    <w:p w14:paraId="609E0192" w14:textId="77777777" w:rsidR="00201674" w:rsidRDefault="00201674" w:rsidP="00201674">
      <w:pPr>
        <w:pStyle w:val="Listenabsatz"/>
        <w:numPr>
          <w:ilvl w:val="0"/>
          <w:numId w:val="25"/>
        </w:numPr>
      </w:pPr>
      <w:r>
        <w:t>Schriftart und –</w:t>
      </w:r>
      <w:proofErr w:type="spellStart"/>
      <w:r>
        <w:t>größe</w:t>
      </w:r>
      <w:proofErr w:type="spellEnd"/>
      <w:r>
        <w:t xml:space="preserve">: Arial, 11,5 </w:t>
      </w:r>
      <w:proofErr w:type="spellStart"/>
      <w:r>
        <w:t>pkt.</w:t>
      </w:r>
      <w:proofErr w:type="spellEnd"/>
    </w:p>
    <w:p w14:paraId="28AF2EE2" w14:textId="77777777" w:rsidR="00201674" w:rsidRDefault="00201674" w:rsidP="00201674">
      <w:pPr>
        <w:pStyle w:val="Listenabsatz"/>
        <w:numPr>
          <w:ilvl w:val="0"/>
          <w:numId w:val="25"/>
        </w:numPr>
      </w:pPr>
      <w:r>
        <w:t>Zeilenabstand: 1,5</w:t>
      </w:r>
    </w:p>
    <w:p w14:paraId="63A65CB5" w14:textId="77777777" w:rsidR="00201674" w:rsidRDefault="00201674" w:rsidP="00201674">
      <w:pPr>
        <w:pStyle w:val="Listenabsatz"/>
        <w:numPr>
          <w:ilvl w:val="0"/>
          <w:numId w:val="25"/>
        </w:numPr>
      </w:pPr>
      <w:r>
        <w:t>Formatierung Überschriften: Fett und erste Überschriftenebene 14 Pkt.</w:t>
      </w:r>
    </w:p>
    <w:p w14:paraId="003F65F9" w14:textId="77777777" w:rsidR="00201674" w:rsidRDefault="00201674" w:rsidP="00201674">
      <w:pPr>
        <w:pStyle w:val="Listenabsatz"/>
        <w:numPr>
          <w:ilvl w:val="0"/>
          <w:numId w:val="25"/>
        </w:numPr>
      </w:pPr>
      <w:r>
        <w:t>Seitennummerierung: am Seitenende, arabische Ziffern, Einleitung beginnt mit S. 1, keine Nummerierung des Deckblattes und der Verzeichnisse.</w:t>
      </w:r>
    </w:p>
    <w:p w14:paraId="1B37A93F" w14:textId="77777777" w:rsidR="00201674" w:rsidRDefault="00201674" w:rsidP="00201674">
      <w:pPr>
        <w:pStyle w:val="Listenabsatz"/>
        <w:numPr>
          <w:ilvl w:val="0"/>
          <w:numId w:val="25"/>
        </w:numPr>
      </w:pPr>
      <w:r>
        <w:t>Zitationsstil: Harvard</w:t>
      </w:r>
    </w:p>
    <w:p w14:paraId="41649AAC" w14:textId="43A7D51A" w:rsidR="00201674" w:rsidRDefault="00201674" w:rsidP="00201674">
      <w:pPr>
        <w:pStyle w:val="Listenabsatz"/>
        <w:numPr>
          <w:ilvl w:val="0"/>
          <w:numId w:val="25"/>
        </w:numPr>
      </w:pPr>
      <w:r>
        <w:lastRenderedPageBreak/>
        <w:t>Bestandteile der Arbeit: Deckblatt, Verzeichnisse, Eigenständigkeitserklärung, Hauptteil, Abstract</w:t>
      </w:r>
    </w:p>
    <w:p w14:paraId="4B8E96F8" w14:textId="77777777" w:rsidR="00201674" w:rsidRDefault="00201674" w:rsidP="00761F99">
      <w:pPr>
        <w:pStyle w:val="berschrift1"/>
      </w:pPr>
      <w:r>
        <w:t>Anpassung der Word-Vorlage</w:t>
      </w:r>
    </w:p>
    <w:p w14:paraId="384283CF" w14:textId="77777777" w:rsidR="00201674" w:rsidRDefault="00201674" w:rsidP="00201674">
      <w:r>
        <w:t>Mit obigen Informationen kannst du nun deine persönliche Word-Vorlage erstellen. Nutze hierzu die „Word-Vorlage Text-Kompass“ und folge den Anpassungsschritten.</w:t>
      </w:r>
    </w:p>
    <w:p w14:paraId="6AC75C43" w14:textId="77777777" w:rsidR="00201674" w:rsidRDefault="00201674" w:rsidP="00761F99">
      <w:pPr>
        <w:pStyle w:val="berschrift2"/>
      </w:pPr>
      <w:r>
        <w:t>Seitenränder anpassen</w:t>
      </w:r>
    </w:p>
    <w:p w14:paraId="7D2B5BCA" w14:textId="77777777" w:rsidR="00201674" w:rsidRPr="00D929B1" w:rsidRDefault="00201674" w:rsidP="00201674">
      <w:r>
        <w:t>Setze den Mauszeiger bitte zunächst hinter das Inhaltsverzeichnis der Word-Vorlage.</w:t>
      </w:r>
    </w:p>
    <w:p w14:paraId="036D527E" w14:textId="77777777" w:rsidR="00201674" w:rsidRDefault="00201674" w:rsidP="00201674">
      <w:r>
        <w:t xml:space="preserve">Code: Layout </w:t>
      </w:r>
      <w:r>
        <w:sym w:font="Wingdings" w:char="F0E0"/>
      </w:r>
      <w:r>
        <w:t xml:space="preserve"> Seitenränder </w:t>
      </w:r>
      <w:r>
        <w:sym w:font="Wingdings" w:char="F0E0"/>
      </w:r>
      <w:r>
        <w:t xml:space="preserve"> benutzerdefinierte Seitenränder </w:t>
      </w:r>
      <w:r>
        <w:sym w:font="Wingdings" w:char="F0E0"/>
      </w:r>
      <w:r>
        <w:t xml:space="preserve"> Eingabe links, oben, rechts und unten in cm.</w:t>
      </w:r>
    </w:p>
    <w:p w14:paraId="140253DD" w14:textId="77777777" w:rsidR="00201674" w:rsidRDefault="00201674" w:rsidP="00201674">
      <w:r>
        <w:rPr>
          <w:noProof/>
        </w:rPr>
        <w:drawing>
          <wp:inline distT="0" distB="0" distL="0" distR="0" wp14:anchorId="681365E0" wp14:editId="4B3840A1">
            <wp:extent cx="5760720" cy="32404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3857FF95" w14:textId="77777777" w:rsidR="00201674" w:rsidRDefault="00201674" w:rsidP="00201674">
      <w:r>
        <w:t xml:space="preserve">Klicke auf „benutzerdefinierte Seitenränder“. Dort wählst du unten „Dokument ab hier“ und gibst deine Seitenränder ein: </w:t>
      </w:r>
    </w:p>
    <w:p w14:paraId="22F4B6BF" w14:textId="77777777" w:rsidR="00201674" w:rsidRDefault="00201674" w:rsidP="00201674">
      <w:r>
        <w:rPr>
          <w:noProof/>
        </w:rPr>
        <w:lastRenderedPageBreak/>
        <w:drawing>
          <wp:inline distT="0" distB="0" distL="0" distR="0" wp14:anchorId="48143CCD" wp14:editId="4B6D55EB">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21137908" w14:textId="77777777" w:rsidR="00201674" w:rsidRDefault="00201674" w:rsidP="00761F99">
      <w:pPr>
        <w:pStyle w:val="berschrift2"/>
      </w:pPr>
      <w:r>
        <w:t>Schriftart und -größe anpassen</w:t>
      </w:r>
    </w:p>
    <w:p w14:paraId="0316F1DD" w14:textId="77777777" w:rsidR="00201674" w:rsidRDefault="00201674" w:rsidP="00201674">
      <w:r>
        <w:t xml:space="preserve">Die Word-Vorlage enthält Formatvorlagen, auf die du zügig zugreifen kannst und die bei Bedarf schnell veränderbar sind. Für die Bestimmung der Standardschriftart und -größe passe bitte die Formatvorlage „Standard“ an. Danach kannst du die Formatvorlagen „Überschrift 1 bis 3“ deinen Vorgaben entsprechend gestalten. </w:t>
      </w:r>
    </w:p>
    <w:p w14:paraId="2249697A" w14:textId="77777777" w:rsidR="00201674" w:rsidRDefault="00201674" w:rsidP="00201674">
      <w:r>
        <w:t>Code: Start --&gt; Rechtsklick Formatvorlage „Standard“ --&gt;ändern.</w:t>
      </w:r>
    </w:p>
    <w:p w14:paraId="75603E04" w14:textId="77777777" w:rsidR="00201674" w:rsidRDefault="00201674" w:rsidP="00201674">
      <w:r>
        <w:rPr>
          <w:noProof/>
        </w:rPr>
        <w:lastRenderedPageBreak/>
        <w:drawing>
          <wp:inline distT="0" distB="0" distL="0" distR="0" wp14:anchorId="3C860338" wp14:editId="7C3655EE">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0838285A" w14:textId="77777777" w:rsidR="00201674" w:rsidRDefault="00201674" w:rsidP="00201674">
      <w:r>
        <w:t xml:space="preserve">Im neuen Fenster kannst du deine Schriftart und -größe wählen: </w:t>
      </w:r>
    </w:p>
    <w:p w14:paraId="6D70B2C6" w14:textId="77777777" w:rsidR="00201674" w:rsidRDefault="00201674" w:rsidP="00201674">
      <w:r>
        <w:rPr>
          <w:noProof/>
        </w:rPr>
        <w:drawing>
          <wp:inline distT="0" distB="0" distL="0" distR="0" wp14:anchorId="4B8B7C74" wp14:editId="413244AF">
            <wp:extent cx="5760720" cy="32404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14:paraId="17874AF8" w14:textId="77777777" w:rsidR="00201674" w:rsidRDefault="00201674" w:rsidP="00201674">
      <w:r>
        <w:t xml:space="preserve">Unter Format -&gt; Absatz kannst du zusätzlich den gewünschten Zeilenabstand einstellen: </w:t>
      </w:r>
    </w:p>
    <w:p w14:paraId="3C53DB72" w14:textId="77777777" w:rsidR="00201674" w:rsidRDefault="00201674" w:rsidP="00201674">
      <w:r>
        <w:rPr>
          <w:noProof/>
        </w:rPr>
        <w:lastRenderedPageBreak/>
        <w:drawing>
          <wp:inline distT="0" distB="0" distL="0" distR="0" wp14:anchorId="4081BF8C" wp14:editId="4C9E2CC2">
            <wp:extent cx="5760720" cy="32404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14:paraId="78166599" w14:textId="77777777" w:rsidR="00201674" w:rsidRDefault="00201674" w:rsidP="00201674">
      <w:r>
        <w:t>Gehe ebenso für die Überschriften vor. Vorsicht: Die Dezimalnummerierung der Kapitel und Überschriften ist automatisch eingestellt. Hieran solltest du nichts ändern.</w:t>
      </w:r>
    </w:p>
    <w:p w14:paraId="0E449FD6" w14:textId="77777777" w:rsidR="00201674" w:rsidRDefault="00201674" w:rsidP="00761F99">
      <w:pPr>
        <w:pStyle w:val="berschrift2"/>
      </w:pPr>
      <w:r>
        <w:t>Seitennummerierung</w:t>
      </w:r>
    </w:p>
    <w:p w14:paraId="79B494F4" w14:textId="77777777" w:rsidR="00201674" w:rsidRDefault="00201674" w:rsidP="00201674">
      <w:r>
        <w:t xml:space="preserve">Die Word-Vorlage ist mit Abschnittsumbrüchen ausgestattet. Du kannst also jeden Abschnitt neu nummerieren. Meist beginnt die Nummerierung erst mit der Einleitung und dann mit Seite 1, tlw. werden jedoch auch die Verzeichnisse nummeriert. Das Deckblatt erhält in aller Regel keine Nummer. </w:t>
      </w:r>
    </w:p>
    <w:p w14:paraId="1FC34808" w14:textId="77777777" w:rsidR="00201674" w:rsidRPr="007740C6" w:rsidRDefault="00201674" w:rsidP="00761F99">
      <w:pPr>
        <w:pStyle w:val="berschrift2"/>
      </w:pPr>
      <w:r w:rsidRPr="007740C6">
        <w:t xml:space="preserve">Nummerierung des Hauptteils: </w:t>
      </w:r>
    </w:p>
    <w:p w14:paraId="21AF2A42" w14:textId="77777777" w:rsidR="00201674" w:rsidRDefault="00201674" w:rsidP="00201674">
      <w:r>
        <w:t xml:space="preserve">Code: Linksklick in die Kopf- oder Fußzeile </w:t>
      </w:r>
      <w:r>
        <w:sym w:font="Wingdings" w:char="F0E0"/>
      </w:r>
      <w:r>
        <w:t xml:space="preserve"> Seitenzahl </w:t>
      </w:r>
      <w:r>
        <w:sym w:font="Wingdings" w:char="F0E0"/>
      </w:r>
      <w:r>
        <w:t xml:space="preserve"> Position wählen</w:t>
      </w:r>
    </w:p>
    <w:p w14:paraId="57F4E72A" w14:textId="77777777" w:rsidR="00201674" w:rsidRDefault="00201674" w:rsidP="00201674">
      <w:r>
        <w:t xml:space="preserve">In meinem Fall: </w:t>
      </w:r>
    </w:p>
    <w:p w14:paraId="69551125" w14:textId="77777777" w:rsidR="00201674" w:rsidRDefault="00201674" w:rsidP="00201674">
      <w:r>
        <w:rPr>
          <w:noProof/>
        </w:rPr>
        <w:lastRenderedPageBreak/>
        <w:drawing>
          <wp:inline distT="0" distB="0" distL="0" distR="0" wp14:anchorId="6B27F294" wp14:editId="76920B61">
            <wp:extent cx="5760720" cy="32404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7F7F9EF1" w14:textId="77777777" w:rsidR="00201674" w:rsidRDefault="00201674" w:rsidP="00201674">
      <w:r>
        <w:t>Dann auf „Seitenzahlen formatieren“ drücken und das gewünschte Format sowie den Beginn der Liste markieren.</w:t>
      </w:r>
    </w:p>
    <w:p w14:paraId="5E016FF8" w14:textId="77777777" w:rsidR="00201674" w:rsidRDefault="00201674" w:rsidP="00201674">
      <w:r>
        <w:rPr>
          <w:noProof/>
        </w:rPr>
        <w:drawing>
          <wp:inline distT="0" distB="0" distL="0" distR="0" wp14:anchorId="5BCB6C91" wp14:editId="2610D8E9">
            <wp:extent cx="5760720" cy="324040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14:paraId="78317700" w14:textId="77777777" w:rsidR="00201674" w:rsidRDefault="00201674" w:rsidP="00201674">
      <w:r>
        <w:t xml:space="preserve">Falls du die Verzeichnisse mit römischen Ziffern versehen sollst, springe bitte in die Fußzeile der ersten Seite des Inhaltsverzeichnisses. Entferne „Mit vorheriger verknüpfen“, falls dieser Button markiert ist, und gib Folgendes an: </w:t>
      </w:r>
    </w:p>
    <w:p w14:paraId="1CAF2926" w14:textId="77777777" w:rsidR="00201674" w:rsidRDefault="00201674" w:rsidP="00201674">
      <w:r>
        <w:rPr>
          <w:noProof/>
        </w:rPr>
        <w:lastRenderedPageBreak/>
        <w:drawing>
          <wp:inline distT="0" distB="0" distL="0" distR="0" wp14:anchorId="6F5E1B23" wp14:editId="08440C46">
            <wp:extent cx="5760720" cy="32404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14:paraId="06CA4AE2" w14:textId="77777777" w:rsidR="00201674" w:rsidRDefault="00201674" w:rsidP="00761F99">
      <w:pPr>
        <w:pStyle w:val="berschrift2"/>
      </w:pPr>
      <w:r>
        <w:t>Zitation</w:t>
      </w:r>
    </w:p>
    <w:p w14:paraId="19A77CCC" w14:textId="77777777" w:rsidR="00201674" w:rsidRDefault="00201674" w:rsidP="00201674">
      <w:r>
        <w:t xml:space="preserve">Für die Zitation nach dem Harvard-System (im Text) benötigst du keine Veränderung in den Formatvorlagen. Zitierst du in Fußnoten, solltest du jedoch die Formatvorlage „Fußnoten“ verändern. </w:t>
      </w:r>
    </w:p>
    <w:p w14:paraId="496B5688" w14:textId="77777777" w:rsidR="00201674" w:rsidRDefault="00201674" w:rsidP="00201674">
      <w:r>
        <w:t xml:space="preserve">Das Einfügen von Fußnoten </w:t>
      </w:r>
      <w:proofErr w:type="gramStart"/>
      <w:r>
        <w:t>erfolgt übrigens</w:t>
      </w:r>
      <w:proofErr w:type="gramEnd"/>
      <w:r>
        <w:t xml:space="preserve"> unter „Referenzen </w:t>
      </w:r>
      <w:r>
        <w:sym w:font="Wingdings" w:char="F0E0"/>
      </w:r>
      <w:r>
        <w:t xml:space="preserve"> Fußnote einfügen. </w:t>
      </w:r>
    </w:p>
    <w:p w14:paraId="35E370A1" w14:textId="77777777" w:rsidR="00201674" w:rsidRDefault="00201674" w:rsidP="00761F99">
      <w:pPr>
        <w:pStyle w:val="berschrift2"/>
      </w:pPr>
      <w:r>
        <w:t>Zusatz: Beschriftung von Grafiken</w:t>
      </w:r>
    </w:p>
    <w:p w14:paraId="7164A66E" w14:textId="77777777" w:rsidR="00201674" w:rsidRDefault="00201674" w:rsidP="00201674">
      <w:r>
        <w:t xml:space="preserve">Nachdem du die Grafik eingefügt hast, gehst du wie folgt vor: </w:t>
      </w:r>
    </w:p>
    <w:p w14:paraId="3D51B0EA" w14:textId="77777777" w:rsidR="00201674" w:rsidRPr="007740C6" w:rsidRDefault="00201674" w:rsidP="00201674">
      <w:r>
        <w:t xml:space="preserve">Code: Rechtsklick auf Grafik </w:t>
      </w:r>
      <w:r>
        <w:sym w:font="Wingdings" w:char="F0E0"/>
      </w:r>
      <w:r>
        <w:t xml:space="preserve"> Beschriftung einfügen </w:t>
      </w:r>
      <w:r>
        <w:sym w:font="Wingdings" w:char="F0E0"/>
      </w:r>
      <w:r>
        <w:t xml:space="preserve"> korrekte Grafikbezeichnung wählen.</w:t>
      </w:r>
    </w:p>
    <w:p w14:paraId="01FCCAAB" w14:textId="77777777" w:rsidR="00201674" w:rsidRDefault="00201674" w:rsidP="00201674">
      <w:r>
        <w:rPr>
          <w:noProof/>
        </w:rPr>
        <w:lastRenderedPageBreak/>
        <w:drawing>
          <wp:inline distT="0" distB="0" distL="0" distR="0" wp14:anchorId="359784F7" wp14:editId="10D4BFAA">
            <wp:extent cx="5760720" cy="32404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14:paraId="59F7A470" w14:textId="77777777" w:rsidR="00201674" w:rsidRDefault="00201674" w:rsidP="00201674">
      <w:r>
        <w:rPr>
          <w:noProof/>
        </w:rPr>
        <w:drawing>
          <wp:inline distT="0" distB="0" distL="0" distR="0" wp14:anchorId="4CC99E9F" wp14:editId="6DD706A3">
            <wp:extent cx="5760720" cy="32404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14:paraId="0C6C3DE0" w14:textId="77777777" w:rsidR="00201674" w:rsidRDefault="00201674" w:rsidP="00201674">
      <w:r w:rsidRPr="00761F99">
        <w:rPr>
          <w:rStyle w:val="Hervorhebung"/>
        </w:rPr>
        <w:t>Merke:</w:t>
      </w:r>
      <w:r>
        <w:t xml:space="preserve"> Tabellen werden über, Grafiken und Bilder unter dem Element beschriftet. </w:t>
      </w:r>
    </w:p>
    <w:p w14:paraId="2F8E750C" w14:textId="77777777" w:rsidR="00201674" w:rsidRPr="007740C6" w:rsidRDefault="00201674" w:rsidP="00201674">
      <w:r>
        <w:t>Den Text zur Grafik schreibst du dann hinter die Verzeichniskennung, hier „Abbildung 1“.</w:t>
      </w:r>
    </w:p>
    <w:p w14:paraId="072D0975" w14:textId="77777777" w:rsidR="00201674" w:rsidRPr="00576E7A" w:rsidRDefault="00201674" w:rsidP="00761F99">
      <w:pPr>
        <w:pStyle w:val="berschrift2"/>
      </w:pPr>
      <w:r>
        <w:lastRenderedPageBreak/>
        <w:t>Sonstiges</w:t>
      </w:r>
    </w:p>
    <w:p w14:paraId="65D0748A" w14:textId="77777777" w:rsidR="00201674" w:rsidRDefault="00201674" w:rsidP="00201674">
      <w:r>
        <w:t>Solltest du Textteile abgeben müssen, die noch nicht in der Word-Vorlage enthalten sind, füge diese bitte jetzt hinzu.</w:t>
      </w:r>
    </w:p>
    <w:p w14:paraId="0913C454" w14:textId="77777777" w:rsidR="00201674" w:rsidRDefault="00201674" w:rsidP="00201674">
      <w:r>
        <w:t>Natürlich kannst du auch für Listen oder sonstige Textelemente Formatvorlagen anpassen bzw. erstellen.</w:t>
      </w:r>
      <w:r>
        <w:br w:type="page"/>
      </w:r>
    </w:p>
    <w:p w14:paraId="565F7719" w14:textId="77777777" w:rsidR="00201674" w:rsidRDefault="00201674" w:rsidP="00761F99">
      <w:pPr>
        <w:pStyle w:val="berschrift1"/>
      </w:pPr>
      <w:r w:rsidRPr="00283C2D">
        <w:lastRenderedPageBreak/>
        <w:t>Umgang mit der Word-Vorlage</w:t>
      </w:r>
    </w:p>
    <w:p w14:paraId="2768D6D8" w14:textId="77777777" w:rsidR="00201674" w:rsidRDefault="00201674" w:rsidP="00761F99">
      <w:r w:rsidRPr="00D918D2">
        <w:t>Damit sich deine Formalia im Verlauf der Arbeit nicht verschieben, nimm dir bitte zehn Minuten, um den Umgang mit der Word-Vorlage einzuüben.</w:t>
      </w:r>
    </w:p>
    <w:p w14:paraId="7C06F15C" w14:textId="77777777" w:rsidR="00201674" w:rsidRDefault="00201674" w:rsidP="00761F99">
      <w:pPr>
        <w:pStyle w:val="berschrift2"/>
      </w:pPr>
      <w:r>
        <w:t>Formatvorlagen</w:t>
      </w:r>
    </w:p>
    <w:p w14:paraId="31664EE8" w14:textId="77777777" w:rsidR="00201674" w:rsidRDefault="00201674" w:rsidP="00761F99">
      <w:r>
        <w:t>Soeben hast du deine Formatvorlagen bereits angepasst, jetzt geht es darum, die Vorlagen korrekt zu nutzen.</w:t>
      </w:r>
    </w:p>
    <w:p w14:paraId="3CEDF71E" w14:textId="77777777" w:rsidR="00201674" w:rsidRDefault="00201674" w:rsidP="00761F99">
      <w:r>
        <w:t>Um Text in eine Formatvorlage zu verändern, musst du zunächst den gewünschten Abschnitt markieren. Dann wählst du die passende Formatvorlage.</w:t>
      </w:r>
    </w:p>
    <w:p w14:paraId="102E15C4" w14:textId="77777777" w:rsidR="00201674" w:rsidRDefault="00201674" w:rsidP="00761F99">
      <w:pPr>
        <w:rPr>
          <w:rFonts w:ascii="Gravity Light" w:hAnsi="Gravity Light"/>
        </w:rPr>
      </w:pPr>
      <w:r>
        <w:rPr>
          <w:noProof/>
        </w:rPr>
        <w:drawing>
          <wp:inline distT="0" distB="0" distL="0" distR="0" wp14:anchorId="6D2682FD" wp14:editId="797C13C6">
            <wp:extent cx="5760720" cy="32404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5305A7D7" w14:textId="77777777" w:rsidR="00201674" w:rsidRDefault="00201674" w:rsidP="00761F99">
      <w:r>
        <w:t xml:space="preserve">Ehe du die Formatvorlage bestätigst, siehst du im Dokument eine Vorschau der Änderungen. </w:t>
      </w:r>
    </w:p>
    <w:p w14:paraId="1B04C052" w14:textId="77777777" w:rsidR="00201674" w:rsidRDefault="00201674" w:rsidP="00201674">
      <w:pPr>
        <w:pStyle w:val="KeinLeerraum"/>
        <w:rPr>
          <w:rFonts w:ascii="Gravity Light" w:hAnsi="Gravity Light"/>
          <w:sz w:val="22"/>
        </w:rPr>
      </w:pPr>
      <w:r>
        <w:rPr>
          <w:noProof/>
          <w:lang w:eastAsia="de-DE"/>
        </w:rPr>
        <w:lastRenderedPageBreak/>
        <w:drawing>
          <wp:inline distT="0" distB="0" distL="0" distR="0" wp14:anchorId="280F9A7A" wp14:editId="79A6046C">
            <wp:extent cx="5760720" cy="3408680"/>
            <wp:effectExtent l="0" t="0" r="0" b="127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rmatvorlagen.PNG"/>
                    <pic:cNvPicPr/>
                  </pic:nvPicPr>
                  <pic:blipFill rotWithShape="1">
                    <a:blip r:embed="rId19">
                      <a:extLst>
                        <a:ext uri="{28A0092B-C50C-407E-A947-70E740481C1C}">
                          <a14:useLocalDpi xmlns:a14="http://schemas.microsoft.com/office/drawing/2010/main" val="0"/>
                        </a:ext>
                      </a:extLst>
                    </a:blip>
                    <a:srcRect t="3453"/>
                    <a:stretch/>
                  </pic:blipFill>
                  <pic:spPr bwMode="auto">
                    <a:xfrm>
                      <a:off x="0" y="0"/>
                      <a:ext cx="5760720" cy="3408680"/>
                    </a:xfrm>
                    <a:prstGeom prst="rect">
                      <a:avLst/>
                    </a:prstGeom>
                    <a:ln>
                      <a:noFill/>
                    </a:ln>
                    <a:extLst>
                      <a:ext uri="{53640926-AAD7-44D8-BBD7-CCE9431645EC}">
                        <a14:shadowObscured xmlns:a14="http://schemas.microsoft.com/office/drawing/2010/main"/>
                      </a:ext>
                    </a:extLst>
                  </pic:spPr>
                </pic:pic>
              </a:graphicData>
            </a:graphic>
          </wp:inline>
        </w:drawing>
      </w:r>
    </w:p>
    <w:p w14:paraId="2052BBC5" w14:textId="77777777" w:rsidR="00201674" w:rsidRDefault="00201674" w:rsidP="00761F99">
      <w:r>
        <w:t xml:space="preserve">Bei der Formatierung der Überschriften gibt es eine goldene Regel: </w:t>
      </w:r>
    </w:p>
    <w:p w14:paraId="20FA2DF7" w14:textId="77777777" w:rsidR="00201674" w:rsidRPr="000A4CF9" w:rsidRDefault="00201674" w:rsidP="00761F99">
      <w:pPr>
        <w:rPr>
          <w:b/>
        </w:rPr>
      </w:pPr>
      <w:r w:rsidRPr="000A4CF9">
        <w:t xml:space="preserve">Nummeriere die Überschriften niemals selbst. </w:t>
      </w:r>
    </w:p>
    <w:p w14:paraId="38C21574" w14:textId="77777777" w:rsidR="00201674" w:rsidRDefault="00201674" w:rsidP="00761F99">
      <w:r>
        <w:t xml:space="preserve">Der Grund ist, dass die automatische Nummerierung durch die Formatvorlagen erfolgt. </w:t>
      </w:r>
    </w:p>
    <w:p w14:paraId="08BDC9E0" w14:textId="77777777" w:rsidR="00201674" w:rsidRDefault="00201674" w:rsidP="00761F99">
      <w:pPr>
        <w:pStyle w:val="berschrift2"/>
      </w:pPr>
      <w:r>
        <w:t>Umbrüche</w:t>
      </w:r>
    </w:p>
    <w:p w14:paraId="73F65BD5" w14:textId="77777777" w:rsidR="00201674" w:rsidRDefault="00201674" w:rsidP="00761F99">
      <w:r>
        <w:t xml:space="preserve">Um verschiedene Teile von Dokumenten unterschiedlich formatieren zu können, gibt es in Word die Funktion der Abschnittsumbrüche. In der Word-Vorlage sind bspw. die Verzeichnisse durch einen Seiten-Abschnittsumbruch vom Hauptteil der Arbeit getrennt. Dadurch ist es möglich, die Seitennummerierungen je nach Absatz unterschiedlich zu gestalten. </w:t>
      </w:r>
    </w:p>
    <w:p w14:paraId="4D2DE2D4" w14:textId="77777777" w:rsidR="00201674" w:rsidRPr="000A4CF9" w:rsidRDefault="00201674" w:rsidP="00761F99">
      <w:r>
        <w:t>Wählst du jedoch einen einfachen Seitenumbruch, bleiben die Formalia der Folgeseite gleich. Daher nutze im Hauptteil deiner Arbeit einfache Seitenumbrüche. Wenn du Designbesonderheiten integrierst (bspw. eine Seite im Querformat), solltest du Abschnittsumbrüche verwenden.</w:t>
      </w:r>
    </w:p>
    <w:p w14:paraId="7463C0F2" w14:textId="77777777" w:rsidR="00201674" w:rsidRDefault="00201674" w:rsidP="00201674">
      <w:r>
        <w:rPr>
          <w:noProof/>
          <w:lang w:eastAsia="de-DE"/>
        </w:rPr>
        <w:lastRenderedPageBreak/>
        <w:drawing>
          <wp:inline distT="0" distB="0" distL="0" distR="0" wp14:anchorId="710495B9" wp14:editId="57F0C906">
            <wp:extent cx="5760720" cy="32385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7-01-26 15.15.18.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14:paraId="31EDED44" w14:textId="77777777" w:rsidR="00201674" w:rsidRDefault="00201674" w:rsidP="00761F99">
      <w:pPr>
        <w:pStyle w:val="berschrift2"/>
      </w:pPr>
      <w:r>
        <w:t>Aktualisierung von Verzeichnissen</w:t>
      </w:r>
    </w:p>
    <w:p w14:paraId="0FB40C2B" w14:textId="77777777" w:rsidR="00201674" w:rsidRDefault="00201674" w:rsidP="00761F99">
      <w:r>
        <w:t xml:space="preserve">Die Word-Vorlage beinhaltet bereits alle notwendigen Verzeichnisse für deine Thesis. Du musst diese lediglich am Ende deiner Arbeit aktualisieren. Während der Thesis arbeitest du folglich ausschließlich im Hauptteil (ab Einleitung). </w:t>
      </w:r>
    </w:p>
    <w:p w14:paraId="09438585" w14:textId="77777777" w:rsidR="00201674" w:rsidRPr="00761F99" w:rsidRDefault="00201674" w:rsidP="00201674">
      <w:r w:rsidRPr="00761F99">
        <w:rPr>
          <w:rStyle w:val="berschrift2Zchn"/>
        </w:rPr>
        <w:t>Zur Aktualisierung von Verzeichnissen:</w:t>
      </w:r>
      <w:r>
        <w:t xml:space="preserve"> </w:t>
      </w:r>
      <w:r w:rsidRPr="00761F99">
        <w:t xml:space="preserve">Rechtsklick auf das Verzeichnis </w:t>
      </w:r>
      <w:r w:rsidRPr="00761F99">
        <w:sym w:font="Wingdings" w:char="F0E0"/>
      </w:r>
      <w:r w:rsidRPr="00761F99">
        <w:t xml:space="preserve"> Felder aktualisieren </w:t>
      </w:r>
      <w:r w:rsidRPr="00761F99">
        <w:sym w:font="Wingdings" w:char="F0E0"/>
      </w:r>
      <w:r w:rsidRPr="00761F99">
        <w:t xml:space="preserve"> gesamtes Verzeichnis aktualisieren.</w:t>
      </w:r>
    </w:p>
    <w:p w14:paraId="7E66061F" w14:textId="77777777" w:rsidR="00201674" w:rsidRDefault="00201674" w:rsidP="00201674">
      <w:r>
        <w:rPr>
          <w:noProof/>
          <w:lang w:eastAsia="de-DE"/>
        </w:rPr>
        <w:lastRenderedPageBreak/>
        <w:drawing>
          <wp:inline distT="0" distB="0" distL="0" distR="0" wp14:anchorId="4B5CDDE5" wp14:editId="44B9778D">
            <wp:extent cx="5760720" cy="32385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17-01-26 15.16.13.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14:paraId="2B05C60E" w14:textId="77777777" w:rsidR="00201674" w:rsidRDefault="00201674" w:rsidP="00201674"/>
    <w:p w14:paraId="178BC50E" w14:textId="77777777" w:rsidR="00201674" w:rsidRPr="005B2227" w:rsidRDefault="00201674" w:rsidP="00201674">
      <w:r>
        <w:rPr>
          <w:noProof/>
          <w:lang w:eastAsia="de-DE"/>
        </w:rPr>
        <w:drawing>
          <wp:inline distT="0" distB="0" distL="0" distR="0" wp14:anchorId="1A2C4281" wp14:editId="2F000005">
            <wp:extent cx="5760720" cy="32385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7-01-26 15.16.22.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14:paraId="029D4318" w14:textId="77777777" w:rsidR="002D5FA2" w:rsidRPr="00B864E4" w:rsidRDefault="002D5FA2" w:rsidP="002D5FA2">
      <w:pPr>
        <w:sectPr w:rsidR="002D5FA2" w:rsidRPr="00B864E4" w:rsidSect="00C94478">
          <w:headerReference w:type="default" r:id="rId23"/>
          <w:footerReference w:type="default" r:id="rId24"/>
          <w:headerReference w:type="first" r:id="rId25"/>
          <w:footerReference w:type="first" r:id="rId26"/>
          <w:pgSz w:w="11906" w:h="16838"/>
          <w:pgMar w:top="2608" w:right="1418" w:bottom="1701" w:left="1418" w:header="284" w:footer="113" w:gutter="0"/>
          <w:cols w:space="708"/>
          <w:titlePg/>
          <w:docGrid w:linePitch="360"/>
        </w:sectPr>
      </w:pPr>
    </w:p>
    <w:p w14:paraId="040E8B62" w14:textId="5B44A62B" w:rsidR="002D5FA2" w:rsidRPr="00B864E4" w:rsidRDefault="002D5FA2" w:rsidP="002D5FA2">
      <w:pPr>
        <w:spacing w:after="120"/>
      </w:pPr>
    </w:p>
    <w:sectPr w:rsidR="002D5FA2" w:rsidRPr="00B864E4" w:rsidSect="00706CB7">
      <w:headerReference w:type="default" r:id="rId27"/>
      <w:type w:val="continuous"/>
      <w:pgSz w:w="11906" w:h="16838"/>
      <w:pgMar w:top="1417" w:right="1417" w:bottom="1134" w:left="1417" w:header="283" w:footer="11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596FD" w14:textId="77777777" w:rsidR="00D218EF" w:rsidRDefault="00D218EF" w:rsidP="001834D4">
      <w:pPr>
        <w:spacing w:before="0" w:after="0" w:line="240" w:lineRule="auto"/>
      </w:pPr>
      <w:r>
        <w:separator/>
      </w:r>
    </w:p>
  </w:endnote>
  <w:endnote w:type="continuationSeparator" w:id="0">
    <w:p w14:paraId="7DDFDE60" w14:textId="77777777" w:rsidR="00D218EF" w:rsidRDefault="00D218EF" w:rsidP="001834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avity Book">
    <w:altName w:val="Calibri"/>
    <w:panose1 w:val="00000000000000000000"/>
    <w:charset w:val="00"/>
    <w:family w:val="modern"/>
    <w:notTrueType/>
    <w:pitch w:val="variable"/>
    <w:sig w:usb0="00000207" w:usb1="00000000" w:usb2="00000000" w:usb3="00000000" w:csb0="00000097" w:csb1="00000000"/>
  </w:font>
  <w:font w:name="Lato">
    <w:panose1 w:val="020F0502020204030203"/>
    <w:charset w:val="00"/>
    <w:family w:val="swiss"/>
    <w:pitch w:val="variable"/>
    <w:sig w:usb0="E10002FF" w:usb1="5000ECFF" w:usb2="00000021" w:usb3="00000000" w:csb0="0000019F" w:csb1="00000000"/>
  </w:font>
  <w:font w:name="Josefin Slab">
    <w:panose1 w:val="02000000000000000000"/>
    <w:charset w:val="00"/>
    <w:family w:val="auto"/>
    <w:pitch w:val="variable"/>
    <w:sig w:usb0="A0000007" w:usb1="00000000" w:usb2="00000000" w:usb3="00000000" w:csb0="00000111" w:csb1="00000000"/>
  </w:font>
  <w:font w:name="Gravity Light">
    <w:altName w:val="Calibri"/>
    <w:panose1 w:val="00000000000000000000"/>
    <w:charset w:val="00"/>
    <w:family w:val="modern"/>
    <w:notTrueType/>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0E484" w14:textId="77777777" w:rsidR="00FB7306" w:rsidRPr="00D86DDC" w:rsidRDefault="00FB7306" w:rsidP="00DB75E4">
    <w:pPr>
      <w:pStyle w:val="Fuzeile"/>
      <w:spacing w:line="276" w:lineRule="auto"/>
      <w:jc w:val="center"/>
      <w:rPr>
        <w:rFonts w:ascii="Josefin Slab" w:hAnsi="Josefin Slab"/>
        <w:color w:val="000000" w:themeColor="text1"/>
        <w:sz w:val="28"/>
        <w:szCs w:val="28"/>
        <w:lang w:val="en-US"/>
      </w:rPr>
    </w:pPr>
    <w:r>
      <w:rPr>
        <w:rFonts w:ascii="Josefin Slab" w:hAnsi="Josefin Slab"/>
        <w:noProof/>
        <w:color w:val="000000" w:themeColor="text1"/>
        <w:sz w:val="28"/>
        <w:szCs w:val="28"/>
        <w:lang w:val="en-US"/>
      </w:rPr>
      <mc:AlternateContent>
        <mc:Choice Requires="wps">
          <w:drawing>
            <wp:anchor distT="0" distB="0" distL="114300" distR="114300" simplePos="0" relativeHeight="251665408" behindDoc="0" locked="0" layoutInCell="1" allowOverlap="1" wp14:anchorId="79EB5B1F" wp14:editId="5513A434">
              <wp:simplePos x="0" y="0"/>
              <wp:positionH relativeFrom="column">
                <wp:posOffset>-878205</wp:posOffset>
              </wp:positionH>
              <wp:positionV relativeFrom="paragraph">
                <wp:posOffset>-196850</wp:posOffset>
              </wp:positionV>
              <wp:extent cx="7531100" cy="126124"/>
              <wp:effectExtent l="0" t="0" r="12700" b="13970"/>
              <wp:wrapNone/>
              <wp:docPr id="4" name="Rechteck 4"/>
              <wp:cNvGraphicFramePr/>
              <a:graphic xmlns:a="http://schemas.openxmlformats.org/drawingml/2006/main">
                <a:graphicData uri="http://schemas.microsoft.com/office/word/2010/wordprocessingShape">
                  <wps:wsp>
                    <wps:cNvSpPr/>
                    <wps:spPr>
                      <a:xfrm>
                        <a:off x="0" y="0"/>
                        <a:ext cx="7531100" cy="126124"/>
                      </a:xfrm>
                      <a:prstGeom prst="rect">
                        <a:avLst/>
                      </a:prstGeom>
                      <a:solidFill>
                        <a:srgbClr val="1E45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B0660" id="Rechteck 4" o:spid="_x0000_s1026" style="position:absolute;margin-left:-69.15pt;margin-top:-15.5pt;width:593pt;height:9.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" fillcolor="#1e4578" strokecolor="#1f4d78 [1604]" strokeweight="1pt"/>
          </w:pict>
        </mc:Fallback>
      </mc:AlternateContent>
    </w:r>
    <w:r w:rsidRPr="00D86DDC">
      <w:rPr>
        <w:rFonts w:ascii="Josefin Slab" w:hAnsi="Josefin Slab"/>
        <w:color w:val="000000" w:themeColor="text1"/>
        <w:sz w:val="28"/>
        <w:szCs w:val="28"/>
        <w:lang w:val="en-US"/>
      </w:rPr>
      <w:t>© Thesis-Pilot</w:t>
    </w:r>
  </w:p>
  <w:p w14:paraId="279B7F4F" w14:textId="77777777" w:rsidR="00FB7306" w:rsidRPr="00D86DDC" w:rsidRDefault="00D218EF" w:rsidP="00DB75E4">
    <w:pPr>
      <w:pStyle w:val="Fuzeile"/>
      <w:spacing w:line="276" w:lineRule="auto"/>
      <w:jc w:val="center"/>
      <w:rPr>
        <w:color w:val="000000" w:themeColor="text1"/>
        <w:sz w:val="20"/>
        <w:szCs w:val="20"/>
        <w:lang w:val="en-US"/>
      </w:rPr>
    </w:pPr>
    <w:hyperlink r:id="rId1" w:history="1">
      <w:r w:rsidR="00FB7306" w:rsidRPr="00D86DDC">
        <w:rPr>
          <w:rStyle w:val="Hyperlink"/>
          <w:color w:val="000000" w:themeColor="text1"/>
          <w:sz w:val="20"/>
          <w:szCs w:val="20"/>
          <w:u w:val="none"/>
          <w:lang w:val="en-US"/>
        </w:rPr>
        <w:t>www.thesis-pilot.de</w:t>
      </w:r>
    </w:hyperlink>
    <w:r w:rsidR="00FB7306" w:rsidRPr="00D86DDC">
      <w:rPr>
        <w:color w:val="000000" w:themeColor="text1"/>
        <w:sz w:val="20"/>
        <w:szCs w:val="20"/>
        <w:lang w:val="en-US"/>
      </w:rPr>
      <w:t xml:space="preserve"> | www.thesis-blog.de</w:t>
    </w:r>
  </w:p>
  <w:p w14:paraId="136FCDFF" w14:textId="77777777" w:rsidR="00FB7306" w:rsidRPr="00057646" w:rsidRDefault="00FB7306" w:rsidP="00DB75E4">
    <w:pPr>
      <w:pStyle w:val="Fuzeile"/>
      <w:spacing w:line="276" w:lineRule="auto"/>
      <w:jc w:val="center"/>
      <w:rPr>
        <w:rFonts w:ascii="Josefin Slab" w:hAnsi="Josefin Slab"/>
        <w:sz w:val="28"/>
        <w:szCs w:val="28"/>
        <w:lang w:val="en-US"/>
      </w:rPr>
    </w:pPr>
    <w:r w:rsidRPr="00057646">
      <w:rPr>
        <w:color w:val="000000" w:themeColor="text1"/>
        <w:sz w:val="20"/>
        <w:szCs w:val="20"/>
        <w:lang w:val="en-US"/>
      </w:rPr>
      <w:t>0179/7905789</w:t>
    </w:r>
    <w:r>
      <w:rPr>
        <w:color w:val="000000" w:themeColor="text1"/>
        <w:sz w:val="20"/>
        <w:szCs w:val="20"/>
        <w:lang w:val="en-US"/>
      </w:rPr>
      <w:t xml:space="preserve"> | </w:t>
    </w:r>
    <w:r w:rsidRPr="00057646">
      <w:rPr>
        <w:sz w:val="20"/>
        <w:szCs w:val="20"/>
        <w:lang w:val="en-US"/>
      </w:rPr>
      <w:t>info@text-kompass.de</w:t>
    </w:r>
  </w:p>
  <w:p w14:paraId="433E7060" w14:textId="77777777" w:rsidR="00FB7306" w:rsidRDefault="00FB730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8CCC2" w14:textId="77777777" w:rsidR="00FB7306" w:rsidRPr="00D86DDC" w:rsidRDefault="00FB7306" w:rsidP="00DB75E4">
    <w:pPr>
      <w:pStyle w:val="Fuzeile"/>
      <w:spacing w:line="276" w:lineRule="auto"/>
      <w:jc w:val="center"/>
      <w:rPr>
        <w:rFonts w:ascii="Josefin Slab" w:hAnsi="Josefin Slab"/>
        <w:color w:val="000000" w:themeColor="text1"/>
        <w:sz w:val="28"/>
        <w:szCs w:val="28"/>
        <w:lang w:val="en-US"/>
      </w:rPr>
    </w:pPr>
    <w:r>
      <w:rPr>
        <w:rFonts w:ascii="Josefin Slab" w:hAnsi="Josefin Slab"/>
        <w:noProof/>
        <w:color w:val="000000" w:themeColor="text1"/>
        <w:sz w:val="28"/>
        <w:szCs w:val="28"/>
        <w:lang w:val="en-US"/>
      </w:rPr>
      <mc:AlternateContent>
        <mc:Choice Requires="wps">
          <w:drawing>
            <wp:anchor distT="0" distB="0" distL="114300" distR="114300" simplePos="0" relativeHeight="251663360" behindDoc="0" locked="0" layoutInCell="1" allowOverlap="1" wp14:anchorId="477E91DB" wp14:editId="5DAE55EC">
              <wp:simplePos x="0" y="0"/>
              <wp:positionH relativeFrom="column">
                <wp:posOffset>-878205</wp:posOffset>
              </wp:positionH>
              <wp:positionV relativeFrom="paragraph">
                <wp:posOffset>-196850</wp:posOffset>
              </wp:positionV>
              <wp:extent cx="7531100" cy="126124"/>
              <wp:effectExtent l="0" t="0" r="12700" b="13970"/>
              <wp:wrapNone/>
              <wp:docPr id="24" name="Rechteck 24"/>
              <wp:cNvGraphicFramePr/>
              <a:graphic xmlns:a="http://schemas.openxmlformats.org/drawingml/2006/main">
                <a:graphicData uri="http://schemas.microsoft.com/office/word/2010/wordprocessingShape">
                  <wps:wsp>
                    <wps:cNvSpPr/>
                    <wps:spPr>
                      <a:xfrm>
                        <a:off x="0" y="0"/>
                        <a:ext cx="7531100" cy="126124"/>
                      </a:xfrm>
                      <a:prstGeom prst="rect">
                        <a:avLst/>
                      </a:prstGeom>
                      <a:solidFill>
                        <a:srgbClr val="1E45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2379C" id="Rechteck 24" o:spid="_x0000_s1026" style="position:absolute;margin-left:-69.15pt;margin-top:-15.5pt;width:593pt;height:9.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" fillcolor="#1e4578" strokecolor="#1f4d78 [1604]" strokeweight="1pt"/>
          </w:pict>
        </mc:Fallback>
      </mc:AlternateContent>
    </w:r>
    <w:r w:rsidRPr="00D86DDC">
      <w:rPr>
        <w:rFonts w:ascii="Josefin Slab" w:hAnsi="Josefin Slab"/>
        <w:color w:val="000000" w:themeColor="text1"/>
        <w:sz w:val="28"/>
        <w:szCs w:val="28"/>
        <w:lang w:val="en-US"/>
      </w:rPr>
      <w:t>© Thesis-Pilot</w:t>
    </w:r>
  </w:p>
  <w:p w14:paraId="3854252A" w14:textId="77777777" w:rsidR="00FB7306" w:rsidRPr="00D86DDC" w:rsidRDefault="00D218EF" w:rsidP="00DB75E4">
    <w:pPr>
      <w:pStyle w:val="Fuzeile"/>
      <w:spacing w:line="276" w:lineRule="auto"/>
      <w:jc w:val="center"/>
      <w:rPr>
        <w:color w:val="000000" w:themeColor="text1"/>
        <w:sz w:val="20"/>
        <w:szCs w:val="20"/>
        <w:lang w:val="en-US"/>
      </w:rPr>
    </w:pPr>
    <w:hyperlink r:id="rId1" w:history="1">
      <w:r w:rsidR="00FB7306" w:rsidRPr="00D86DDC">
        <w:rPr>
          <w:rStyle w:val="Hyperlink"/>
          <w:color w:val="000000" w:themeColor="text1"/>
          <w:sz w:val="20"/>
          <w:szCs w:val="20"/>
          <w:u w:val="none"/>
          <w:lang w:val="en-US"/>
        </w:rPr>
        <w:t>www.thesis-pilot.de</w:t>
      </w:r>
    </w:hyperlink>
    <w:r w:rsidR="00FB7306" w:rsidRPr="00D86DDC">
      <w:rPr>
        <w:color w:val="000000" w:themeColor="text1"/>
        <w:sz w:val="20"/>
        <w:szCs w:val="20"/>
        <w:lang w:val="en-US"/>
      </w:rPr>
      <w:t xml:space="preserve"> | www.thesis-blog.de</w:t>
    </w:r>
  </w:p>
  <w:p w14:paraId="0F228B4F" w14:textId="77777777" w:rsidR="00FB7306" w:rsidRPr="00057646" w:rsidRDefault="00FB7306" w:rsidP="00DB75E4">
    <w:pPr>
      <w:pStyle w:val="Fuzeile"/>
      <w:spacing w:line="276" w:lineRule="auto"/>
      <w:jc w:val="center"/>
      <w:rPr>
        <w:rFonts w:ascii="Josefin Slab" w:hAnsi="Josefin Slab"/>
        <w:sz w:val="28"/>
        <w:szCs w:val="28"/>
        <w:lang w:val="en-US"/>
      </w:rPr>
    </w:pPr>
    <w:r w:rsidRPr="00057646">
      <w:rPr>
        <w:color w:val="000000" w:themeColor="text1"/>
        <w:sz w:val="20"/>
        <w:szCs w:val="20"/>
        <w:lang w:val="en-US"/>
      </w:rPr>
      <w:t>0179/7905789</w:t>
    </w:r>
    <w:r>
      <w:rPr>
        <w:color w:val="000000" w:themeColor="text1"/>
        <w:sz w:val="20"/>
        <w:szCs w:val="20"/>
        <w:lang w:val="en-US"/>
      </w:rPr>
      <w:t xml:space="preserve"> | </w:t>
    </w:r>
    <w:r w:rsidRPr="00057646">
      <w:rPr>
        <w:sz w:val="20"/>
        <w:szCs w:val="20"/>
        <w:lang w:val="en-US"/>
      </w:rPr>
      <w:t>info@text-kompass.de</w:t>
    </w:r>
  </w:p>
  <w:p w14:paraId="3B472161" w14:textId="77777777" w:rsidR="00FB7306" w:rsidRDefault="00FB73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2F34A" w14:textId="77777777" w:rsidR="00D218EF" w:rsidRDefault="00D218EF" w:rsidP="001834D4">
      <w:pPr>
        <w:spacing w:before="0" w:after="0" w:line="240" w:lineRule="auto"/>
      </w:pPr>
      <w:r>
        <w:separator/>
      </w:r>
    </w:p>
  </w:footnote>
  <w:footnote w:type="continuationSeparator" w:id="0">
    <w:p w14:paraId="34D79DBB" w14:textId="77777777" w:rsidR="00D218EF" w:rsidRDefault="00D218EF" w:rsidP="001834D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29A36" w14:textId="77777777" w:rsidR="00FB7306" w:rsidRDefault="00FB7306">
    <w:pPr>
      <w:pStyle w:val="Kopfzeile"/>
    </w:pPr>
    <w:r>
      <w:rPr>
        <w:noProof/>
        <w:lang w:eastAsia="de-DE"/>
      </w:rPr>
      <w:drawing>
        <wp:anchor distT="0" distB="0" distL="114300" distR="114300" simplePos="0" relativeHeight="251667456" behindDoc="1" locked="0" layoutInCell="1" allowOverlap="1" wp14:anchorId="5B3D3AC9" wp14:editId="57051B0B">
          <wp:simplePos x="0" y="0"/>
          <wp:positionH relativeFrom="column">
            <wp:posOffset>4193630</wp:posOffset>
          </wp:positionH>
          <wp:positionV relativeFrom="paragraph">
            <wp:posOffset>-269016</wp:posOffset>
          </wp:positionV>
          <wp:extent cx="2455994" cy="1487723"/>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sis-Pilot Header (3).png"/>
                  <pic:cNvPicPr/>
                </pic:nvPicPr>
                <pic:blipFill rotWithShape="1">
                  <a:blip r:embed="rId1">
                    <a:extLst>
                      <a:ext uri="{28A0092B-C50C-407E-A947-70E740481C1C}">
                        <a14:useLocalDpi xmlns:a14="http://schemas.microsoft.com/office/drawing/2010/main" val="0"/>
                      </a:ext>
                    </a:extLst>
                  </a:blip>
                  <a:srcRect l="68008" r="-21" b="53947"/>
                  <a:stretch/>
                </pic:blipFill>
                <pic:spPr bwMode="auto">
                  <a:xfrm>
                    <a:off x="0" y="0"/>
                    <a:ext cx="2455994" cy="1487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EFE4A" w14:textId="77777777" w:rsidR="00FB7306" w:rsidRDefault="00FB7306">
    <w:pPr>
      <w:pStyle w:val="Kopfzeile"/>
    </w:pPr>
    <w:r>
      <w:rPr>
        <w:noProof/>
        <w:lang w:eastAsia="de-DE"/>
      </w:rPr>
      <w:drawing>
        <wp:anchor distT="0" distB="0" distL="114300" distR="114300" simplePos="0" relativeHeight="251661312" behindDoc="1" locked="0" layoutInCell="1" allowOverlap="1" wp14:anchorId="6D8F471D" wp14:editId="6FBCAE67">
          <wp:simplePos x="0" y="0"/>
          <wp:positionH relativeFrom="column">
            <wp:posOffset>-878541</wp:posOffset>
          </wp:positionH>
          <wp:positionV relativeFrom="paragraph">
            <wp:posOffset>-305435</wp:posOffset>
          </wp:positionV>
          <wp:extent cx="7674535" cy="2420113"/>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sis-Pilot Header (3).png"/>
                  <pic:cNvPicPr/>
                </pic:nvPicPr>
                <pic:blipFill rotWithShape="1">
                  <a:blip r:embed="rId1">
                    <a:extLst>
                      <a:ext uri="{28A0092B-C50C-407E-A947-70E740481C1C}">
                        <a14:useLocalDpi xmlns:a14="http://schemas.microsoft.com/office/drawing/2010/main" val="0"/>
                      </a:ext>
                    </a:extLst>
                  </a:blip>
                  <a:srcRect b="25110"/>
                  <a:stretch/>
                </pic:blipFill>
                <pic:spPr bwMode="auto">
                  <a:xfrm>
                    <a:off x="0" y="0"/>
                    <a:ext cx="7674535" cy="2420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A39ED" w14:textId="77777777" w:rsidR="00FB7306" w:rsidRDefault="00FB73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037C1"/>
    <w:multiLevelType w:val="hybridMultilevel"/>
    <w:tmpl w:val="3D204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C52B41"/>
    <w:multiLevelType w:val="hybridMultilevel"/>
    <w:tmpl w:val="1B667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912C97"/>
    <w:multiLevelType w:val="hybridMultilevel"/>
    <w:tmpl w:val="04A6C338"/>
    <w:lvl w:ilvl="0" w:tplc="E630592A">
      <w:start w:val="1"/>
      <w:numFmt w:val="decimal"/>
      <w:pStyle w:val="Themenaufzhl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F861487"/>
    <w:multiLevelType w:val="hybridMultilevel"/>
    <w:tmpl w:val="F0745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D66B82"/>
    <w:multiLevelType w:val="hybridMultilevel"/>
    <w:tmpl w:val="3A02ADB4"/>
    <w:lvl w:ilvl="0" w:tplc="28A4A95C">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9A316A"/>
    <w:multiLevelType w:val="hybridMultilevel"/>
    <w:tmpl w:val="2EDE5984"/>
    <w:lvl w:ilvl="0" w:tplc="75E2B88C">
      <w:start w:val="1"/>
      <w:numFmt w:val="bullet"/>
      <w:pStyle w:val="Unterpunk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F55855"/>
    <w:multiLevelType w:val="hybridMultilevel"/>
    <w:tmpl w:val="083C320A"/>
    <w:lvl w:ilvl="0" w:tplc="28A4A95C">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AD07ED"/>
    <w:multiLevelType w:val="hybridMultilevel"/>
    <w:tmpl w:val="E8CC5990"/>
    <w:lvl w:ilvl="0" w:tplc="9BC665DA">
      <w:start w:val="5"/>
      <w:numFmt w:val="bullet"/>
      <w:lvlText w:val="-"/>
      <w:lvlJc w:val="left"/>
      <w:pPr>
        <w:ind w:left="720" w:hanging="360"/>
      </w:pPr>
      <w:rPr>
        <w:rFonts w:ascii="Gravity Book" w:eastAsiaTheme="minorHAnsi" w:hAnsi="Gravity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4AD1488"/>
    <w:multiLevelType w:val="hybridMultilevel"/>
    <w:tmpl w:val="A142D992"/>
    <w:lvl w:ilvl="0" w:tplc="5742E87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695289E"/>
    <w:multiLevelType w:val="hybridMultilevel"/>
    <w:tmpl w:val="C5ACD2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76606BB"/>
    <w:multiLevelType w:val="hybridMultilevel"/>
    <w:tmpl w:val="AFA033EE"/>
    <w:lvl w:ilvl="0" w:tplc="28A4A95C">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766320"/>
    <w:multiLevelType w:val="hybridMultilevel"/>
    <w:tmpl w:val="1CEAA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0D6B2C"/>
    <w:multiLevelType w:val="hybridMultilevel"/>
    <w:tmpl w:val="94248D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3B5B7E"/>
    <w:multiLevelType w:val="hybridMultilevel"/>
    <w:tmpl w:val="DE1EDB74"/>
    <w:lvl w:ilvl="0" w:tplc="B2EEFFF8">
      <w:start w:val="1"/>
      <w:numFmt w:val="decimal"/>
      <w:pStyle w:val="AufzhlungZahlen"/>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7D338EF"/>
    <w:multiLevelType w:val="hybridMultilevel"/>
    <w:tmpl w:val="F4945510"/>
    <w:lvl w:ilvl="0" w:tplc="28A4A95C">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544E90"/>
    <w:multiLevelType w:val="hybridMultilevel"/>
    <w:tmpl w:val="85F6AEA8"/>
    <w:lvl w:ilvl="0" w:tplc="5D5ABA0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4525CE"/>
    <w:multiLevelType w:val="hybridMultilevel"/>
    <w:tmpl w:val="1A1C0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1E4A4F"/>
    <w:multiLevelType w:val="hybridMultilevel"/>
    <w:tmpl w:val="17A8F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AD1411"/>
    <w:multiLevelType w:val="hybridMultilevel"/>
    <w:tmpl w:val="C4E4F66A"/>
    <w:lvl w:ilvl="0" w:tplc="F45E71D6">
      <w:start w:val="1"/>
      <w:numFmt w:val="decimal"/>
      <w:pStyle w:val="AufzhlungenStandard"/>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CBE3702"/>
    <w:multiLevelType w:val="hybridMultilevel"/>
    <w:tmpl w:val="25769BA4"/>
    <w:lvl w:ilvl="0" w:tplc="28A4A95C">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8408BA"/>
    <w:multiLevelType w:val="hybridMultilevel"/>
    <w:tmpl w:val="10B0B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46274"/>
    <w:multiLevelType w:val="hybridMultilevel"/>
    <w:tmpl w:val="AE047F3C"/>
    <w:lvl w:ilvl="0" w:tplc="812A8766">
      <w:start w:val="1"/>
      <w:numFmt w:val="decimal"/>
      <w:pStyle w:val="Auflist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1ED7249"/>
    <w:multiLevelType w:val="hybridMultilevel"/>
    <w:tmpl w:val="68BEDA36"/>
    <w:lvl w:ilvl="0" w:tplc="28A4A95C">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C256EA8"/>
    <w:multiLevelType w:val="hybridMultilevel"/>
    <w:tmpl w:val="DD76A2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9"/>
  </w:num>
  <w:num w:numId="7">
    <w:abstractNumId w:val="8"/>
  </w:num>
  <w:num w:numId="8">
    <w:abstractNumId w:val="22"/>
  </w:num>
  <w:num w:numId="9">
    <w:abstractNumId w:val="6"/>
  </w:num>
  <w:num w:numId="10">
    <w:abstractNumId w:val="4"/>
  </w:num>
  <w:num w:numId="11">
    <w:abstractNumId w:val="14"/>
  </w:num>
  <w:num w:numId="12">
    <w:abstractNumId w:val="10"/>
  </w:num>
  <w:num w:numId="13">
    <w:abstractNumId w:val="20"/>
  </w:num>
  <w:num w:numId="14">
    <w:abstractNumId w:val="7"/>
  </w:num>
  <w:num w:numId="15">
    <w:abstractNumId w:val="0"/>
  </w:num>
  <w:num w:numId="16">
    <w:abstractNumId w:val="11"/>
  </w:num>
  <w:num w:numId="17">
    <w:abstractNumId w:val="16"/>
  </w:num>
  <w:num w:numId="18">
    <w:abstractNumId w:val="21"/>
  </w:num>
  <w:num w:numId="19">
    <w:abstractNumId w:val="5"/>
  </w:num>
  <w:num w:numId="20">
    <w:abstractNumId w:val="2"/>
  </w:num>
  <w:num w:numId="21">
    <w:abstractNumId w:val="18"/>
  </w:num>
  <w:num w:numId="22">
    <w:abstractNumId w:val="17"/>
  </w:num>
  <w:num w:numId="23">
    <w:abstractNumId w:val="13"/>
  </w:num>
  <w:num w:numId="24">
    <w:abstractNumId w:val="1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FA2"/>
    <w:rsid w:val="00013F9D"/>
    <w:rsid w:val="000544B9"/>
    <w:rsid w:val="00057646"/>
    <w:rsid w:val="000624A3"/>
    <w:rsid w:val="00097A78"/>
    <w:rsid w:val="000A2543"/>
    <w:rsid w:val="000E24DF"/>
    <w:rsid w:val="00114BA7"/>
    <w:rsid w:val="00120CBC"/>
    <w:rsid w:val="001472F6"/>
    <w:rsid w:val="0015566C"/>
    <w:rsid w:val="001655C6"/>
    <w:rsid w:val="001664A6"/>
    <w:rsid w:val="001669B7"/>
    <w:rsid w:val="001834D4"/>
    <w:rsid w:val="00185DE2"/>
    <w:rsid w:val="00190545"/>
    <w:rsid w:val="001A50B6"/>
    <w:rsid w:val="001A6D9C"/>
    <w:rsid w:val="001C2D86"/>
    <w:rsid w:val="001C384A"/>
    <w:rsid w:val="001F3E7B"/>
    <w:rsid w:val="00201674"/>
    <w:rsid w:val="0023000F"/>
    <w:rsid w:val="0023347D"/>
    <w:rsid w:val="00267E87"/>
    <w:rsid w:val="0028451E"/>
    <w:rsid w:val="002912AA"/>
    <w:rsid w:val="002A6860"/>
    <w:rsid w:val="002D5FA2"/>
    <w:rsid w:val="002E4467"/>
    <w:rsid w:val="002F7F1D"/>
    <w:rsid w:val="0030216C"/>
    <w:rsid w:val="0034490B"/>
    <w:rsid w:val="003512C5"/>
    <w:rsid w:val="003676B4"/>
    <w:rsid w:val="003E161E"/>
    <w:rsid w:val="003E16E9"/>
    <w:rsid w:val="003E2A08"/>
    <w:rsid w:val="00402062"/>
    <w:rsid w:val="0044470E"/>
    <w:rsid w:val="00450D95"/>
    <w:rsid w:val="00456C89"/>
    <w:rsid w:val="00470F33"/>
    <w:rsid w:val="0047798D"/>
    <w:rsid w:val="00482277"/>
    <w:rsid w:val="00486708"/>
    <w:rsid w:val="004A1615"/>
    <w:rsid w:val="004A714D"/>
    <w:rsid w:val="004C5868"/>
    <w:rsid w:val="004F5C3C"/>
    <w:rsid w:val="005205C7"/>
    <w:rsid w:val="0052554F"/>
    <w:rsid w:val="00526510"/>
    <w:rsid w:val="005405B4"/>
    <w:rsid w:val="00547C5B"/>
    <w:rsid w:val="0055165D"/>
    <w:rsid w:val="00584B91"/>
    <w:rsid w:val="0058793D"/>
    <w:rsid w:val="0059479B"/>
    <w:rsid w:val="005C3F14"/>
    <w:rsid w:val="005C6F40"/>
    <w:rsid w:val="005E0954"/>
    <w:rsid w:val="005F63DF"/>
    <w:rsid w:val="00621729"/>
    <w:rsid w:val="00635C23"/>
    <w:rsid w:val="00647A65"/>
    <w:rsid w:val="006546BE"/>
    <w:rsid w:val="006600E8"/>
    <w:rsid w:val="0067681E"/>
    <w:rsid w:val="00690F7F"/>
    <w:rsid w:val="00694AA1"/>
    <w:rsid w:val="006C3215"/>
    <w:rsid w:val="006C641A"/>
    <w:rsid w:val="006C693C"/>
    <w:rsid w:val="00703F46"/>
    <w:rsid w:val="00706CB7"/>
    <w:rsid w:val="00716854"/>
    <w:rsid w:val="00726B03"/>
    <w:rsid w:val="007561C0"/>
    <w:rsid w:val="00761F99"/>
    <w:rsid w:val="00777677"/>
    <w:rsid w:val="00781151"/>
    <w:rsid w:val="0079232E"/>
    <w:rsid w:val="007B1CB3"/>
    <w:rsid w:val="007E1C3C"/>
    <w:rsid w:val="007E1E9D"/>
    <w:rsid w:val="007F34BF"/>
    <w:rsid w:val="00825DBA"/>
    <w:rsid w:val="008426E5"/>
    <w:rsid w:val="00885DB0"/>
    <w:rsid w:val="00894202"/>
    <w:rsid w:val="008A27FE"/>
    <w:rsid w:val="008C1007"/>
    <w:rsid w:val="008C735F"/>
    <w:rsid w:val="008D6B9C"/>
    <w:rsid w:val="008F386A"/>
    <w:rsid w:val="008F579C"/>
    <w:rsid w:val="009011EC"/>
    <w:rsid w:val="00916F78"/>
    <w:rsid w:val="00924859"/>
    <w:rsid w:val="009471C4"/>
    <w:rsid w:val="00973C24"/>
    <w:rsid w:val="0097565E"/>
    <w:rsid w:val="00987A2B"/>
    <w:rsid w:val="009A0164"/>
    <w:rsid w:val="009C55F1"/>
    <w:rsid w:val="009D7DFB"/>
    <w:rsid w:val="00A45C72"/>
    <w:rsid w:val="00A47E2D"/>
    <w:rsid w:val="00A6613F"/>
    <w:rsid w:val="00A72A2A"/>
    <w:rsid w:val="00AA04CF"/>
    <w:rsid w:val="00AB545F"/>
    <w:rsid w:val="00AE1F5E"/>
    <w:rsid w:val="00B16014"/>
    <w:rsid w:val="00B414FC"/>
    <w:rsid w:val="00B6693D"/>
    <w:rsid w:val="00BD54D3"/>
    <w:rsid w:val="00BE2656"/>
    <w:rsid w:val="00C06178"/>
    <w:rsid w:val="00C65D25"/>
    <w:rsid w:val="00C94478"/>
    <w:rsid w:val="00CC210E"/>
    <w:rsid w:val="00CF4743"/>
    <w:rsid w:val="00D02B14"/>
    <w:rsid w:val="00D218EF"/>
    <w:rsid w:val="00D31A7F"/>
    <w:rsid w:val="00D624D6"/>
    <w:rsid w:val="00D7745A"/>
    <w:rsid w:val="00D86DDC"/>
    <w:rsid w:val="00D93AC9"/>
    <w:rsid w:val="00DB75E4"/>
    <w:rsid w:val="00DE3013"/>
    <w:rsid w:val="00DF21ED"/>
    <w:rsid w:val="00E15168"/>
    <w:rsid w:val="00E2110D"/>
    <w:rsid w:val="00E45EB6"/>
    <w:rsid w:val="00E55339"/>
    <w:rsid w:val="00E56885"/>
    <w:rsid w:val="00E6136F"/>
    <w:rsid w:val="00E93888"/>
    <w:rsid w:val="00EB03C7"/>
    <w:rsid w:val="00EB0A61"/>
    <w:rsid w:val="00EB1894"/>
    <w:rsid w:val="00ED7A20"/>
    <w:rsid w:val="00EE6016"/>
    <w:rsid w:val="00EF7960"/>
    <w:rsid w:val="00F07965"/>
    <w:rsid w:val="00F13BB0"/>
    <w:rsid w:val="00F255DB"/>
    <w:rsid w:val="00F53CD7"/>
    <w:rsid w:val="00F56E2A"/>
    <w:rsid w:val="00FB5DE9"/>
    <w:rsid w:val="00FB7306"/>
    <w:rsid w:val="00FF0102"/>
    <w:rsid w:val="00FF32DF"/>
    <w:rsid w:val="00FF39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FC0CC"/>
  <w15:chartTrackingRefBased/>
  <w15:docId w15:val="{145B028D-AB08-4A25-B13F-89581300B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5FA2"/>
    <w:pPr>
      <w:spacing w:before="120" w:after="240" w:line="276" w:lineRule="auto"/>
    </w:pPr>
    <w:rPr>
      <w:rFonts w:ascii="Lato" w:hAnsi="Lato"/>
    </w:rPr>
  </w:style>
  <w:style w:type="paragraph" w:styleId="berschrift1">
    <w:name w:val="heading 1"/>
    <w:basedOn w:val="Standard"/>
    <w:next w:val="Standard"/>
    <w:link w:val="berschrift1Zchn"/>
    <w:uiPriority w:val="9"/>
    <w:qFormat/>
    <w:rsid w:val="00F07965"/>
    <w:pPr>
      <w:keepNext/>
      <w:keepLines/>
      <w:spacing w:before="240"/>
      <w:outlineLvl w:val="0"/>
    </w:pPr>
    <w:rPr>
      <w:rFonts w:ascii="Josefin Slab" w:eastAsiaTheme="majorEastAsia" w:hAnsi="Josefin Slab" w:cstheme="majorBidi"/>
      <w:b/>
      <w:sz w:val="32"/>
      <w:szCs w:val="32"/>
      <w:u w:val="single"/>
      <w:lang w:eastAsia="de-DE"/>
    </w:rPr>
  </w:style>
  <w:style w:type="paragraph" w:styleId="berschrift2">
    <w:name w:val="heading 2"/>
    <w:aliases w:val="unterstrichen Standard"/>
    <w:basedOn w:val="Standard"/>
    <w:next w:val="Standard"/>
    <w:link w:val="berschrift2Zchn"/>
    <w:autoRedefine/>
    <w:uiPriority w:val="9"/>
    <w:unhideWhenUsed/>
    <w:qFormat/>
    <w:rsid w:val="00EB0A61"/>
    <w:pPr>
      <w:keepNext/>
      <w:keepLines/>
      <w:spacing w:before="160" w:after="120"/>
      <w:outlineLvl w:val="1"/>
    </w:pPr>
    <w:rPr>
      <w:rFonts w:eastAsiaTheme="majorEastAsia" w:cstheme="majorBidi"/>
      <w:szCs w:val="26"/>
      <w:u w:val="single"/>
      <w:lang w:eastAsia="de-DE"/>
    </w:rPr>
  </w:style>
  <w:style w:type="paragraph" w:styleId="berschrift3">
    <w:name w:val="heading 3"/>
    <w:basedOn w:val="Standard"/>
    <w:next w:val="Standard"/>
    <w:link w:val="berschrift3Zchn"/>
    <w:uiPriority w:val="9"/>
    <w:unhideWhenUsed/>
    <w:qFormat/>
    <w:rsid w:val="00AB545F"/>
    <w:pPr>
      <w:keepNext/>
      <w:keepLines/>
      <w:spacing w:before="40" w:after="0"/>
      <w:outlineLvl w:val="2"/>
    </w:pPr>
    <w:rPr>
      <w:rFonts w:eastAsiaTheme="majorEastAsia" w:cstheme="majorBidi"/>
      <w:color w:val="01939A"/>
      <w:sz w:val="28"/>
      <w:szCs w:val="28"/>
      <w:u w:val="single"/>
      <w:lang w:eastAsia="de-DE"/>
    </w:rPr>
  </w:style>
  <w:style w:type="paragraph" w:styleId="berschrift4">
    <w:name w:val="heading 4"/>
    <w:aliases w:val="kursiv Standard"/>
    <w:basedOn w:val="Standard"/>
    <w:next w:val="Standard"/>
    <w:link w:val="berschrift4Zchn"/>
    <w:uiPriority w:val="9"/>
    <w:unhideWhenUsed/>
    <w:qFormat/>
    <w:rsid w:val="00726B03"/>
    <w:pPr>
      <w:keepNext/>
      <w:keepLines/>
      <w:spacing w:before="40" w:after="0"/>
      <w:outlineLvl w:val="3"/>
    </w:pPr>
    <w:rPr>
      <w:rFonts w:eastAsiaTheme="majorEastAsia" w:cstheme="majorBidi"/>
      <w:i/>
      <w:iCs/>
    </w:rPr>
  </w:style>
  <w:style w:type="paragraph" w:styleId="berschrift5">
    <w:name w:val="heading 5"/>
    <w:aliases w:val="Hervorhebung fett"/>
    <w:basedOn w:val="Standard"/>
    <w:next w:val="Standard"/>
    <w:link w:val="berschrift5Zchn"/>
    <w:uiPriority w:val="9"/>
    <w:unhideWhenUsed/>
    <w:qFormat/>
    <w:rsid w:val="00FB7306"/>
    <w:pPr>
      <w:keepNext/>
      <w:keepLines/>
      <w:spacing w:before="40" w:after="0"/>
      <w:outlineLvl w:val="4"/>
    </w:pPr>
    <w:rPr>
      <w:rFonts w:eastAsiaTheme="majorEastAsia" w:cstheme="majorBidi"/>
      <w:b/>
      <w:color w:val="000000" w:themeColor="text1"/>
      <w:u w:val="single"/>
    </w:rPr>
  </w:style>
  <w:style w:type="paragraph" w:styleId="berschrift6">
    <w:name w:val="heading 6"/>
    <w:aliases w:val="Überschrift unterstrichen,groß"/>
    <w:basedOn w:val="Standard"/>
    <w:next w:val="Standard"/>
    <w:link w:val="berschrift6Zchn"/>
    <w:uiPriority w:val="9"/>
    <w:unhideWhenUsed/>
    <w:qFormat/>
    <w:rsid w:val="00973C24"/>
    <w:pPr>
      <w:keepNext/>
      <w:keepLines/>
      <w:spacing w:before="40" w:after="0"/>
      <w:outlineLvl w:val="5"/>
    </w:pPr>
    <w:rPr>
      <w:rFonts w:eastAsiaTheme="majorEastAsia" w:cstheme="majorBidi"/>
      <w:color w:val="000000" w:themeColor="text1"/>
      <w:sz w:val="24"/>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aliases w:val="Überschriften TKCG"/>
    <w:uiPriority w:val="1"/>
    <w:qFormat/>
    <w:rsid w:val="002A6860"/>
    <w:pPr>
      <w:spacing w:before="120" w:after="240" w:line="276" w:lineRule="auto"/>
    </w:pPr>
    <w:rPr>
      <w:rFonts w:ascii="Josefin Slab" w:hAnsi="Josefin Slab"/>
      <w:b/>
      <w:color w:val="82DBBD"/>
      <w:sz w:val="36"/>
    </w:rPr>
  </w:style>
  <w:style w:type="paragraph" w:styleId="Kopfzeile">
    <w:name w:val="header"/>
    <w:basedOn w:val="Standard"/>
    <w:link w:val="KopfzeileZchn"/>
    <w:uiPriority w:val="99"/>
    <w:unhideWhenUsed/>
    <w:rsid w:val="001834D4"/>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1834D4"/>
    <w:rPr>
      <w:rFonts w:ascii="Gravity Light" w:hAnsi="Gravity Light"/>
    </w:rPr>
  </w:style>
  <w:style w:type="paragraph" w:styleId="Fuzeile">
    <w:name w:val="footer"/>
    <w:basedOn w:val="Standard"/>
    <w:link w:val="FuzeileZchn"/>
    <w:uiPriority w:val="99"/>
    <w:unhideWhenUsed/>
    <w:rsid w:val="001834D4"/>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1834D4"/>
    <w:rPr>
      <w:rFonts w:ascii="Gravity Light" w:hAnsi="Gravity Light"/>
    </w:rPr>
  </w:style>
  <w:style w:type="character" w:styleId="Hyperlink">
    <w:name w:val="Hyperlink"/>
    <w:basedOn w:val="Absatz-Standardschriftart"/>
    <w:uiPriority w:val="99"/>
    <w:unhideWhenUsed/>
    <w:rsid w:val="001834D4"/>
    <w:rPr>
      <w:color w:val="0563C1" w:themeColor="hyperlink"/>
      <w:u w:val="single"/>
    </w:rPr>
  </w:style>
  <w:style w:type="paragraph" w:styleId="Listenabsatz">
    <w:name w:val="List Paragraph"/>
    <w:basedOn w:val="Standard"/>
    <w:link w:val="ListenabsatzZchn"/>
    <w:uiPriority w:val="34"/>
    <w:qFormat/>
    <w:rsid w:val="00E6136F"/>
    <w:pPr>
      <w:ind w:left="720"/>
      <w:contextualSpacing/>
    </w:pPr>
  </w:style>
  <w:style w:type="character" w:customStyle="1" w:styleId="berschrift1Zchn">
    <w:name w:val="Überschrift 1 Zchn"/>
    <w:basedOn w:val="Absatz-Standardschriftart"/>
    <w:link w:val="berschrift1"/>
    <w:uiPriority w:val="9"/>
    <w:rsid w:val="00F07965"/>
    <w:rPr>
      <w:rFonts w:ascii="Josefin Slab" w:eastAsiaTheme="majorEastAsia" w:hAnsi="Josefin Slab" w:cstheme="majorBidi"/>
      <w:b/>
      <w:sz w:val="32"/>
      <w:szCs w:val="32"/>
      <w:u w:val="single"/>
      <w:lang w:eastAsia="de-DE"/>
    </w:rPr>
  </w:style>
  <w:style w:type="paragraph" w:styleId="Sprechblasentext">
    <w:name w:val="Balloon Text"/>
    <w:basedOn w:val="Standard"/>
    <w:link w:val="SprechblasentextZchn"/>
    <w:uiPriority w:val="99"/>
    <w:semiHidden/>
    <w:unhideWhenUsed/>
    <w:rsid w:val="00526510"/>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6510"/>
    <w:rPr>
      <w:rFonts w:ascii="Segoe UI" w:hAnsi="Segoe UI" w:cs="Segoe UI"/>
      <w:sz w:val="18"/>
      <w:szCs w:val="18"/>
    </w:rPr>
  </w:style>
  <w:style w:type="character" w:customStyle="1" w:styleId="berschrift2Zchn">
    <w:name w:val="Überschrift 2 Zchn"/>
    <w:aliases w:val="unterstrichen Standard Zchn"/>
    <w:basedOn w:val="Absatz-Standardschriftart"/>
    <w:link w:val="berschrift2"/>
    <w:uiPriority w:val="9"/>
    <w:rsid w:val="00EB0A61"/>
    <w:rPr>
      <w:rFonts w:ascii="Lato" w:eastAsiaTheme="majorEastAsia" w:hAnsi="Lato" w:cstheme="majorBidi"/>
      <w:szCs w:val="26"/>
      <w:u w:val="single"/>
      <w:lang w:eastAsia="de-DE"/>
    </w:rPr>
  </w:style>
  <w:style w:type="table" w:styleId="Tabellenraster">
    <w:name w:val="Table Grid"/>
    <w:basedOn w:val="NormaleTabelle"/>
    <w:uiPriority w:val="39"/>
    <w:rsid w:val="002D5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47C5B"/>
    <w:rPr>
      <w:b/>
      <w:bCs/>
    </w:rPr>
  </w:style>
  <w:style w:type="character" w:customStyle="1" w:styleId="berschrift3Zchn">
    <w:name w:val="Überschrift 3 Zchn"/>
    <w:basedOn w:val="Absatz-Standardschriftart"/>
    <w:link w:val="berschrift3"/>
    <w:uiPriority w:val="9"/>
    <w:rsid w:val="00AB545F"/>
    <w:rPr>
      <w:rFonts w:ascii="Lato" w:eastAsiaTheme="majorEastAsia" w:hAnsi="Lato" w:cstheme="majorBidi"/>
      <w:color w:val="01939A"/>
      <w:sz w:val="28"/>
      <w:szCs w:val="28"/>
      <w:u w:val="single"/>
      <w:lang w:eastAsia="de-DE"/>
    </w:rPr>
  </w:style>
  <w:style w:type="character" w:styleId="NichtaufgelsteErwhnung">
    <w:name w:val="Unresolved Mention"/>
    <w:basedOn w:val="Absatz-Standardschriftart"/>
    <w:uiPriority w:val="99"/>
    <w:semiHidden/>
    <w:unhideWhenUsed/>
    <w:rsid w:val="00057646"/>
    <w:rPr>
      <w:color w:val="605E5C"/>
      <w:shd w:val="clear" w:color="auto" w:fill="E1DFDD"/>
    </w:rPr>
  </w:style>
  <w:style w:type="character" w:styleId="BesuchterLink">
    <w:name w:val="FollowedHyperlink"/>
    <w:basedOn w:val="Absatz-Standardschriftart"/>
    <w:uiPriority w:val="99"/>
    <w:semiHidden/>
    <w:unhideWhenUsed/>
    <w:rsid w:val="00057646"/>
    <w:rPr>
      <w:color w:val="954F72" w:themeColor="followedHyperlink"/>
      <w:u w:val="single"/>
    </w:rPr>
  </w:style>
  <w:style w:type="paragraph" w:customStyle="1" w:styleId="Auflistung">
    <w:name w:val="Auflistung"/>
    <w:basedOn w:val="Listenabsatz"/>
    <w:link w:val="AuflistungZchn"/>
    <w:qFormat/>
    <w:rsid w:val="006C693C"/>
    <w:pPr>
      <w:numPr>
        <w:numId w:val="18"/>
      </w:numPr>
      <w:spacing w:before="0" w:after="160" w:line="240" w:lineRule="auto"/>
    </w:pPr>
    <w:rPr>
      <w:lang w:eastAsia="de-DE"/>
    </w:rPr>
  </w:style>
  <w:style w:type="paragraph" w:customStyle="1" w:styleId="Themenaufzhlung">
    <w:name w:val="Themenaufzählung"/>
    <w:basedOn w:val="Listenabsatz"/>
    <w:link w:val="ThemenaufzhlungZchn"/>
    <w:qFormat/>
    <w:rsid w:val="00EB03C7"/>
    <w:pPr>
      <w:numPr>
        <w:numId w:val="20"/>
      </w:numPr>
    </w:pPr>
    <w:rPr>
      <w:u w:val="single"/>
    </w:rPr>
  </w:style>
  <w:style w:type="character" w:customStyle="1" w:styleId="ListenabsatzZchn">
    <w:name w:val="Listenabsatz Zchn"/>
    <w:basedOn w:val="Absatz-Standardschriftart"/>
    <w:link w:val="Listenabsatz"/>
    <w:uiPriority w:val="34"/>
    <w:rsid w:val="006C693C"/>
    <w:rPr>
      <w:rFonts w:ascii="Lato" w:hAnsi="Lato"/>
    </w:rPr>
  </w:style>
  <w:style w:type="character" w:customStyle="1" w:styleId="AuflistungZchn">
    <w:name w:val="Auflistung Zchn"/>
    <w:basedOn w:val="ListenabsatzZchn"/>
    <w:link w:val="Auflistung"/>
    <w:rsid w:val="006C693C"/>
    <w:rPr>
      <w:rFonts w:ascii="Lato" w:hAnsi="Lato"/>
      <w:lang w:eastAsia="de-DE"/>
    </w:rPr>
  </w:style>
  <w:style w:type="paragraph" w:customStyle="1" w:styleId="AufzhlungZahlen">
    <w:name w:val="Aufzählung Zahlen"/>
    <w:basedOn w:val="Listenabsatz"/>
    <w:link w:val="AufzhlungZahlenZchn"/>
    <w:qFormat/>
    <w:rsid w:val="00EB03C7"/>
    <w:pPr>
      <w:numPr>
        <w:numId w:val="23"/>
      </w:numPr>
      <w:spacing w:before="0" w:after="160" w:line="259" w:lineRule="auto"/>
      <w:ind w:left="360"/>
    </w:pPr>
    <w:rPr>
      <w:u w:val="single"/>
      <w:lang w:eastAsia="de-DE"/>
    </w:rPr>
  </w:style>
  <w:style w:type="character" w:customStyle="1" w:styleId="ThemenaufzhlungZchn">
    <w:name w:val="Themenaufzählung Zchn"/>
    <w:basedOn w:val="ListenabsatzZchn"/>
    <w:link w:val="Themenaufzhlung"/>
    <w:rsid w:val="00EB03C7"/>
    <w:rPr>
      <w:rFonts w:ascii="Lato" w:hAnsi="Lato"/>
      <w:u w:val="single"/>
    </w:rPr>
  </w:style>
  <w:style w:type="paragraph" w:customStyle="1" w:styleId="Unterpunkt">
    <w:name w:val="Unterpunkt"/>
    <w:basedOn w:val="Listenabsatz"/>
    <w:link w:val="UnterpunktZchn"/>
    <w:qFormat/>
    <w:rsid w:val="00973C24"/>
    <w:pPr>
      <w:numPr>
        <w:numId w:val="19"/>
      </w:numPr>
      <w:spacing w:before="240" w:after="400" w:line="259" w:lineRule="auto"/>
    </w:pPr>
    <w:rPr>
      <w:lang w:eastAsia="de-DE"/>
    </w:rPr>
  </w:style>
  <w:style w:type="character" w:customStyle="1" w:styleId="AufzhlungZahlenZchn">
    <w:name w:val="Aufzählung Zahlen Zchn"/>
    <w:basedOn w:val="ListenabsatzZchn"/>
    <w:link w:val="AufzhlungZahlen"/>
    <w:rsid w:val="00EB03C7"/>
    <w:rPr>
      <w:rFonts w:ascii="Lato" w:hAnsi="Lato"/>
      <w:u w:val="single"/>
      <w:lang w:eastAsia="de-DE"/>
    </w:rPr>
  </w:style>
  <w:style w:type="character" w:styleId="Hervorhebung">
    <w:name w:val="Emphasis"/>
    <w:basedOn w:val="Absatz-Standardschriftart"/>
    <w:uiPriority w:val="20"/>
    <w:qFormat/>
    <w:rsid w:val="00726B03"/>
    <w:rPr>
      <w:rFonts w:ascii="Lato" w:hAnsi="Lato"/>
      <w:b/>
      <w:i w:val="0"/>
      <w:iCs/>
      <w:sz w:val="22"/>
    </w:rPr>
  </w:style>
  <w:style w:type="character" w:customStyle="1" w:styleId="UnterpunktZchn">
    <w:name w:val="Unterpunkt Zchn"/>
    <w:basedOn w:val="ListenabsatzZchn"/>
    <w:link w:val="Unterpunkt"/>
    <w:rsid w:val="00973C24"/>
    <w:rPr>
      <w:rFonts w:ascii="Lato" w:hAnsi="Lato"/>
      <w:lang w:eastAsia="de-DE"/>
    </w:rPr>
  </w:style>
  <w:style w:type="character" w:customStyle="1" w:styleId="berschrift4Zchn">
    <w:name w:val="Überschrift 4 Zchn"/>
    <w:aliases w:val="kursiv Standard Zchn"/>
    <w:basedOn w:val="Absatz-Standardschriftart"/>
    <w:link w:val="berschrift4"/>
    <w:uiPriority w:val="9"/>
    <w:rsid w:val="00726B03"/>
    <w:rPr>
      <w:rFonts w:ascii="Lato" w:eastAsiaTheme="majorEastAsia" w:hAnsi="Lato" w:cstheme="majorBidi"/>
      <w:i/>
      <w:iCs/>
    </w:rPr>
  </w:style>
  <w:style w:type="character" w:customStyle="1" w:styleId="berschrift5Zchn">
    <w:name w:val="Überschrift 5 Zchn"/>
    <w:aliases w:val="Hervorhebung fett Zchn"/>
    <w:basedOn w:val="Absatz-Standardschriftart"/>
    <w:link w:val="berschrift5"/>
    <w:uiPriority w:val="9"/>
    <w:rsid w:val="00FB7306"/>
    <w:rPr>
      <w:rFonts w:ascii="Lato" w:eastAsiaTheme="majorEastAsia" w:hAnsi="Lato" w:cstheme="majorBidi"/>
      <w:b/>
      <w:color w:val="000000" w:themeColor="text1"/>
      <w:u w:val="single"/>
    </w:rPr>
  </w:style>
  <w:style w:type="paragraph" w:customStyle="1" w:styleId="AufzhlungenStandard">
    <w:name w:val="Aufzählungen Standard"/>
    <w:basedOn w:val="Listenabsatz"/>
    <w:link w:val="AufzhlungenStandardZchn"/>
    <w:qFormat/>
    <w:rsid w:val="001472F6"/>
    <w:pPr>
      <w:numPr>
        <w:numId w:val="21"/>
      </w:numPr>
    </w:pPr>
  </w:style>
  <w:style w:type="character" w:customStyle="1" w:styleId="AufzhlungenStandardZchn">
    <w:name w:val="Aufzählungen Standard Zchn"/>
    <w:basedOn w:val="ListenabsatzZchn"/>
    <w:link w:val="AufzhlungenStandard"/>
    <w:rsid w:val="001472F6"/>
    <w:rPr>
      <w:rFonts w:ascii="Lato" w:hAnsi="Lato"/>
    </w:rPr>
  </w:style>
  <w:style w:type="character" w:customStyle="1" w:styleId="berschrift6Zchn">
    <w:name w:val="Überschrift 6 Zchn"/>
    <w:aliases w:val="Überschrift unterstrichen Zchn,groß Zchn"/>
    <w:basedOn w:val="Absatz-Standardschriftart"/>
    <w:link w:val="berschrift6"/>
    <w:uiPriority w:val="9"/>
    <w:rsid w:val="00973C24"/>
    <w:rPr>
      <w:rFonts w:ascii="Lato" w:eastAsiaTheme="majorEastAsia" w:hAnsi="Lato" w:cstheme="majorBidi"/>
      <w:color w:val="000000" w:themeColor="text1"/>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220357">
      <w:bodyDiv w:val="1"/>
      <w:marLeft w:val="0"/>
      <w:marRight w:val="0"/>
      <w:marTop w:val="0"/>
      <w:marBottom w:val="0"/>
      <w:divBdr>
        <w:top w:val="none" w:sz="0" w:space="0" w:color="auto"/>
        <w:left w:val="none" w:sz="0" w:space="0" w:color="auto"/>
        <w:bottom w:val="none" w:sz="0" w:space="0" w:color="auto"/>
        <w:right w:val="none" w:sz="0" w:space="0" w:color="auto"/>
      </w:divBdr>
    </w:div>
    <w:div w:id="454328099">
      <w:bodyDiv w:val="1"/>
      <w:marLeft w:val="0"/>
      <w:marRight w:val="0"/>
      <w:marTop w:val="0"/>
      <w:marBottom w:val="0"/>
      <w:divBdr>
        <w:top w:val="none" w:sz="0" w:space="0" w:color="auto"/>
        <w:left w:val="none" w:sz="0" w:space="0" w:color="auto"/>
        <w:bottom w:val="none" w:sz="0" w:space="0" w:color="auto"/>
        <w:right w:val="none" w:sz="0" w:space="0" w:color="auto"/>
      </w:divBdr>
    </w:div>
    <w:div w:id="1280450096">
      <w:bodyDiv w:val="1"/>
      <w:marLeft w:val="0"/>
      <w:marRight w:val="0"/>
      <w:marTop w:val="0"/>
      <w:marBottom w:val="0"/>
      <w:divBdr>
        <w:top w:val="none" w:sz="0" w:space="0" w:color="auto"/>
        <w:left w:val="none" w:sz="0" w:space="0" w:color="auto"/>
        <w:bottom w:val="none" w:sz="0" w:space="0" w:color="auto"/>
        <w:right w:val="none" w:sz="0" w:space="0" w:color="auto"/>
      </w:divBdr>
    </w:div>
    <w:div w:id="210699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thesis-pilot.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hesis-pilo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n\Documents\Benutzerdefinierte%20Office-Vorlagen\TK-Vorlage_ne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0DED8-5160-164F-BA30-335FDA585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TK-Vorlage_neu</Template>
  <TotalTime>0</TotalTime>
  <Pages>13</Pages>
  <Words>901</Words>
  <Characters>5677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dc:creator>
  <cp:keywords/>
  <dc:description/>
  <cp:lastModifiedBy>Jana Gugumus</cp:lastModifiedBy>
  <cp:revision>3</cp:revision>
  <cp:lastPrinted>2017-03-16T20:12:00Z</cp:lastPrinted>
  <dcterms:created xsi:type="dcterms:W3CDTF">2020-07-13T11:11:00Z</dcterms:created>
  <dcterms:modified xsi:type="dcterms:W3CDTF">2020-07-13T12:01:00Z</dcterms:modified>
</cp:coreProperties>
</file>